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inorHAnsi" w:eastAsiaTheme="minorEastAsia" w:hAnsiTheme="minorHAnsi" w:cstheme="minorBidi"/>
          <w:sz w:val="22"/>
          <w:szCs w:val="22"/>
        </w:rPr>
        <w:id w:val="1172761987"/>
        <w:lock w:val="contentLocked"/>
        <w:placeholder>
          <w:docPart w:val="178EB1CEF4234B16881CCE65DC239184"/>
        </w:placeholder>
        <w:group/>
      </w:sdtPr>
      <w:sdtEndPr/>
      <w:sdtContent>
        <w:tbl>
          <w:tblPr>
            <w:tblStyle w:val="Tabelraster"/>
            <w:tblW w:w="0" w:type="auto"/>
            <w:tblLook w:val="04A0" w:firstRow="1" w:lastRow="0" w:firstColumn="1" w:lastColumn="0" w:noHBand="0" w:noVBand="1"/>
          </w:tblPr>
          <w:tblGrid>
            <w:gridCol w:w="4402"/>
            <w:gridCol w:w="4320"/>
          </w:tblGrid>
          <w:tr w:rsidR="008408B6" w:rsidTr="00C9445A">
            <w:trPr>
              <w:trHeight w:val="2112"/>
            </w:trPr>
            <w:tc>
              <w:tcPr>
                <w:tcW w:w="4606" w:type="dxa"/>
              </w:tcPr>
              <w:p w:rsidR="008408B6" w:rsidRDefault="008408B6" w:rsidP="00C9445A">
                <w:r>
                  <w:rPr>
                    <w:noProof/>
                  </w:rPr>
                  <w:drawing>
                    <wp:inline distT="0" distB="0" distL="0" distR="0" wp14:anchorId="7634CB02" wp14:editId="625CF36E">
                      <wp:extent cx="1428750" cy="885748"/>
                      <wp:effectExtent l="19050" t="0" r="0" b="0"/>
                      <wp:docPr id="2" name="Afbeelding 0" descr="2014-02-26 SWV PO 3102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2-26 SWV PO 3102_logo.jpg"/>
                              <pic:cNvPicPr/>
                            </pic:nvPicPr>
                            <pic:blipFill>
                              <a:blip r:embed="rId7" cstate="print"/>
                              <a:stretch>
                                <a:fillRect/>
                              </a:stretch>
                            </pic:blipFill>
                            <pic:spPr>
                              <a:xfrm>
                                <a:off x="0" y="0"/>
                                <a:ext cx="1430694" cy="886953"/>
                              </a:xfrm>
                              <a:prstGeom prst="rect">
                                <a:avLst/>
                              </a:prstGeom>
                            </pic:spPr>
                          </pic:pic>
                        </a:graphicData>
                      </a:graphic>
                    </wp:inline>
                  </w:drawing>
                </w:r>
              </w:p>
              <w:p w:rsidR="008408B6" w:rsidRDefault="008408B6" w:rsidP="00C9445A">
                <w:r>
                  <w:t xml:space="preserve">            </w:t>
                </w:r>
                <w:r w:rsidRPr="002F3DB6">
                  <w:rPr>
                    <w:b/>
                  </w:rPr>
                  <w:t>Bovenschools</w:t>
                </w:r>
                <w:r>
                  <w:rPr>
                    <w:b/>
                  </w:rPr>
                  <w:t xml:space="preserve"> </w:t>
                </w:r>
                <w:r w:rsidRPr="002F3DB6">
                  <w:rPr>
                    <w:b/>
                  </w:rPr>
                  <w:t>toetsings</w:t>
                </w:r>
                <w:r>
                  <w:rPr>
                    <w:b/>
                  </w:rPr>
                  <w:t xml:space="preserve"> </w:t>
                </w:r>
                <w:r w:rsidRPr="002F3DB6">
                  <w:rPr>
                    <w:b/>
                  </w:rPr>
                  <w:t>orgaan</w:t>
                </w:r>
                <w:r>
                  <w:rPr>
                    <w:b/>
                  </w:rPr>
                  <w:t xml:space="preserve"> (BTO)</w:t>
                </w:r>
              </w:p>
            </w:tc>
            <w:tc>
              <w:tcPr>
                <w:tcW w:w="4606" w:type="dxa"/>
              </w:tcPr>
              <w:p w:rsidR="008408B6" w:rsidRPr="009049E1" w:rsidRDefault="008408B6" w:rsidP="00C9445A">
                <w:pPr>
                  <w:spacing w:line="240" w:lineRule="atLeast"/>
                  <w:jc w:val="right"/>
                  <w:rPr>
                    <w:sz w:val="16"/>
                    <w:szCs w:val="16"/>
                  </w:rPr>
                </w:pPr>
                <w:r w:rsidRPr="009049E1">
                  <w:rPr>
                    <w:sz w:val="16"/>
                    <w:szCs w:val="16"/>
                  </w:rPr>
                  <w:t xml:space="preserve">Postadres: </w:t>
                </w:r>
              </w:p>
              <w:p w:rsidR="008408B6" w:rsidRPr="009049E1" w:rsidRDefault="008408B6" w:rsidP="00C9445A">
                <w:pPr>
                  <w:spacing w:line="240" w:lineRule="atLeast"/>
                  <w:jc w:val="right"/>
                  <w:rPr>
                    <w:sz w:val="16"/>
                    <w:szCs w:val="16"/>
                  </w:rPr>
                </w:pPr>
                <w:r>
                  <w:rPr>
                    <w:sz w:val="16"/>
                    <w:szCs w:val="16"/>
                  </w:rPr>
                  <w:t>Panheelderweg 29</w:t>
                </w:r>
                <w:r w:rsidRPr="009049E1">
                  <w:rPr>
                    <w:sz w:val="16"/>
                    <w:szCs w:val="16"/>
                  </w:rPr>
                  <w:t xml:space="preserve"> </w:t>
                </w:r>
              </w:p>
              <w:p w:rsidR="008408B6" w:rsidRPr="009049E1" w:rsidRDefault="008408B6" w:rsidP="00C9445A">
                <w:pPr>
                  <w:spacing w:line="240" w:lineRule="atLeast"/>
                  <w:jc w:val="right"/>
                  <w:rPr>
                    <w:sz w:val="16"/>
                    <w:szCs w:val="16"/>
                  </w:rPr>
                </w:pPr>
                <w:r>
                  <w:rPr>
                    <w:sz w:val="16"/>
                    <w:szCs w:val="16"/>
                  </w:rPr>
                  <w:t>6097 AH Heel</w:t>
                </w:r>
              </w:p>
              <w:p w:rsidR="008408B6" w:rsidRPr="009049E1" w:rsidRDefault="008408B6" w:rsidP="00C9445A">
                <w:pPr>
                  <w:spacing w:line="240" w:lineRule="atLeast"/>
                  <w:jc w:val="right"/>
                  <w:rPr>
                    <w:sz w:val="16"/>
                    <w:szCs w:val="16"/>
                  </w:rPr>
                </w:pPr>
              </w:p>
              <w:p w:rsidR="008408B6" w:rsidRDefault="008408B6" w:rsidP="00C9445A">
                <w:pPr>
                  <w:spacing w:line="240" w:lineRule="atLeast"/>
                  <w:jc w:val="right"/>
                  <w:rPr>
                    <w:sz w:val="16"/>
                    <w:szCs w:val="16"/>
                  </w:rPr>
                </w:pPr>
                <w:r w:rsidRPr="009049E1">
                  <w:rPr>
                    <w:sz w:val="16"/>
                    <w:szCs w:val="16"/>
                  </w:rPr>
                  <w:t>E:</w:t>
                </w:r>
                <w:r>
                  <w:rPr>
                    <w:sz w:val="16"/>
                    <w:szCs w:val="16"/>
                  </w:rPr>
                  <w:t xml:space="preserve"> </w:t>
                </w:r>
                <w:hyperlink r:id="rId8" w:history="1">
                  <w:r w:rsidRPr="0013089F">
                    <w:rPr>
                      <w:rStyle w:val="Hyperlink"/>
                      <w:sz w:val="16"/>
                      <w:szCs w:val="16"/>
                    </w:rPr>
                    <w:t>secretariaatbto@sbo-opdetump.nl</w:t>
                  </w:r>
                </w:hyperlink>
              </w:p>
              <w:p w:rsidR="008408B6" w:rsidRDefault="008408B6" w:rsidP="00C9445A">
                <w:pPr>
                  <w:spacing w:line="240" w:lineRule="atLeast"/>
                  <w:jc w:val="right"/>
                </w:pPr>
                <w:r w:rsidRPr="009049E1">
                  <w:rPr>
                    <w:sz w:val="16"/>
                    <w:szCs w:val="16"/>
                  </w:rPr>
                  <w:t xml:space="preserve">T: 0475 </w:t>
                </w:r>
                <w:r>
                  <w:rPr>
                    <w:sz w:val="16"/>
                    <w:szCs w:val="16"/>
                  </w:rPr>
                  <w:t>571215</w:t>
                </w:r>
              </w:p>
              <w:p w:rsidR="008408B6" w:rsidRDefault="008408B6" w:rsidP="00C9445A">
                <w:pPr>
                  <w:spacing w:line="240" w:lineRule="atLeast"/>
                </w:pPr>
              </w:p>
            </w:tc>
          </w:tr>
        </w:tbl>
        <w:p w:rsidR="008408B6" w:rsidRDefault="008408B6" w:rsidP="008408B6">
          <w:pPr>
            <w:pStyle w:val="Geenafstand"/>
          </w:pPr>
        </w:p>
        <w:p w:rsidR="008408B6" w:rsidRPr="00FB7CFA" w:rsidRDefault="008408B6" w:rsidP="008408B6">
          <w:pPr>
            <w:pStyle w:val="Geenafstand"/>
            <w:rPr>
              <w:b/>
              <w:sz w:val="32"/>
            </w:rPr>
          </w:pPr>
          <w:r w:rsidRPr="00FB7CFA">
            <w:rPr>
              <w:b/>
              <w:sz w:val="32"/>
            </w:rPr>
            <w:t>Handelingsgerichte Procesdiagnostiek – vertrouwelijk</w:t>
          </w:r>
        </w:p>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3388"/>
            <w:gridCol w:w="2882"/>
          </w:tblGrid>
          <w:tr w:rsidR="008408B6" w:rsidRPr="00FB7CFA" w:rsidTr="00C9445A">
            <w:tc>
              <w:tcPr>
                <w:tcW w:w="2376" w:type="dxa"/>
              </w:tcPr>
              <w:p w:rsidR="008408B6" w:rsidRPr="00FB7CFA" w:rsidRDefault="008408B6" w:rsidP="008408B6">
                <w:pPr>
                  <w:pStyle w:val="Geenafstand"/>
                  <w:rPr>
                    <w:sz w:val="20"/>
                    <w:szCs w:val="20"/>
                  </w:rPr>
                </w:pPr>
                <w:r w:rsidRPr="00FB7CFA">
                  <w:rPr>
                    <w:sz w:val="20"/>
                    <w:szCs w:val="20"/>
                  </w:rPr>
                  <w:t xml:space="preserve">Datum: </w:t>
                </w:r>
                <w:sdt>
                  <w:sdtPr>
                    <w:rPr>
                      <w:sz w:val="20"/>
                      <w:szCs w:val="20"/>
                    </w:rPr>
                    <w:id w:val="403422391"/>
                    <w:placeholder>
                      <w:docPart w:val="34F717749FE1429ABDE5FCADD744CE06"/>
                    </w:placeholder>
                    <w:showingPlcHdr/>
                    <w:date>
                      <w:dateFormat w:val="d-M-yyyy"/>
                      <w:lid w:val="nl-NL"/>
                      <w:storeMappedDataAs w:val="dateTime"/>
                      <w:calendar w:val="gregorian"/>
                    </w:date>
                  </w:sdtPr>
                  <w:sdtEndPr/>
                  <w:sdtContent>
                    <w:r w:rsidRPr="00F619F0">
                      <w:rPr>
                        <w:rStyle w:val="Tekstvantijdelijkeaanduiding"/>
                      </w:rPr>
                      <w:t xml:space="preserve">Klik hier </w:t>
                    </w:r>
                    <w:r>
                      <w:rPr>
                        <w:rStyle w:val="Tekstvantijdelijkeaanduiding"/>
                      </w:rPr>
                      <w:t>om</w:t>
                    </w:r>
                    <w:r w:rsidRPr="00F619F0">
                      <w:rPr>
                        <w:rStyle w:val="Tekstvantijdelijkeaanduiding"/>
                      </w:rPr>
                      <w:t xml:space="preserve"> datum</w:t>
                    </w:r>
                    <w:r>
                      <w:rPr>
                        <w:rStyle w:val="Tekstvantijdelijkeaanduiding"/>
                      </w:rPr>
                      <w:t xml:space="preserve"> in te </w:t>
                    </w:r>
                    <w:r w:rsidRPr="00F619F0">
                      <w:rPr>
                        <w:rStyle w:val="Tekstvantijdelijkeaanduiding"/>
                      </w:rPr>
                      <w:t>voeren.</w:t>
                    </w:r>
                  </w:sdtContent>
                </w:sdt>
              </w:p>
            </w:tc>
            <w:tc>
              <w:tcPr>
                <w:tcW w:w="3388" w:type="dxa"/>
              </w:tcPr>
              <w:p w:rsidR="008408B6" w:rsidRPr="00FB7CFA" w:rsidRDefault="008408B6" w:rsidP="008408B6">
                <w:pPr>
                  <w:pStyle w:val="Geenafstand"/>
                  <w:rPr>
                    <w:sz w:val="20"/>
                    <w:szCs w:val="20"/>
                  </w:rPr>
                </w:pPr>
                <w:r w:rsidRPr="00FB7CFA">
                  <w:rPr>
                    <w:sz w:val="20"/>
                    <w:szCs w:val="20"/>
                  </w:rPr>
                  <w:t xml:space="preserve">Ingevuld door: </w:t>
                </w:r>
                <w:sdt>
                  <w:sdtPr>
                    <w:rPr>
                      <w:sz w:val="20"/>
                      <w:szCs w:val="20"/>
                    </w:rPr>
                    <w:id w:val="1976641219"/>
                    <w:placeholder>
                      <w:docPart w:val="E9840C68FEC3468EB6375C9EAA6696AA"/>
                    </w:placeholder>
                    <w:showingPlcHdr/>
                  </w:sdtPr>
                  <w:sdtEndPr/>
                  <w:sdtContent>
                    <w:r w:rsidRPr="00F619F0">
                      <w:rPr>
                        <w:rStyle w:val="Tekstvantijdelijkeaanduiding"/>
                      </w:rPr>
                      <w:t xml:space="preserve">Klik hier </w:t>
                    </w:r>
                    <w:r>
                      <w:rPr>
                        <w:rStyle w:val="Tekstvantijdelijkeaanduiding"/>
                      </w:rPr>
                      <w:t xml:space="preserve">om naam invuller in te </w:t>
                    </w:r>
                    <w:r w:rsidRPr="00F619F0">
                      <w:rPr>
                        <w:rStyle w:val="Tekstvantijdelijkeaanduiding"/>
                      </w:rPr>
                      <w:t>voeren.</w:t>
                    </w:r>
                  </w:sdtContent>
                </w:sdt>
              </w:p>
            </w:tc>
            <w:tc>
              <w:tcPr>
                <w:tcW w:w="2882" w:type="dxa"/>
              </w:tcPr>
              <w:p w:rsidR="008408B6" w:rsidRPr="00FB7CFA" w:rsidRDefault="008408B6" w:rsidP="008408B6">
                <w:pPr>
                  <w:pStyle w:val="Geenafstand"/>
                  <w:rPr>
                    <w:sz w:val="20"/>
                    <w:szCs w:val="20"/>
                  </w:rPr>
                </w:pPr>
                <w:r w:rsidRPr="00FB7CFA">
                  <w:rPr>
                    <w:sz w:val="20"/>
                    <w:szCs w:val="20"/>
                  </w:rPr>
                  <w:t xml:space="preserve">Functie: </w:t>
                </w:r>
                <w:sdt>
                  <w:sdtPr>
                    <w:rPr>
                      <w:sz w:val="20"/>
                      <w:szCs w:val="20"/>
                    </w:rPr>
                    <w:id w:val="-266770773"/>
                    <w:placeholder>
                      <w:docPart w:val="206340A042AD4AE89C7039846168DFA6"/>
                    </w:placeholder>
                    <w:showingPlcHdr/>
                  </w:sdtPr>
                  <w:sdtEndPr/>
                  <w:sdtContent>
                    <w:r w:rsidRPr="00F619F0">
                      <w:rPr>
                        <w:rStyle w:val="Tekstvantijdelijkeaanduiding"/>
                      </w:rPr>
                      <w:t xml:space="preserve">Klik hier </w:t>
                    </w:r>
                    <w:r>
                      <w:rPr>
                        <w:rStyle w:val="Tekstvantijdelijkeaanduiding"/>
                      </w:rPr>
                      <w:t>om uw functie</w:t>
                    </w:r>
                    <w:r w:rsidRPr="00F619F0">
                      <w:rPr>
                        <w:rStyle w:val="Tekstvantijdelijkeaanduiding"/>
                      </w:rPr>
                      <w:t xml:space="preserve"> in</w:t>
                    </w:r>
                    <w:r>
                      <w:rPr>
                        <w:rStyle w:val="Tekstvantijdelijkeaanduiding"/>
                      </w:rPr>
                      <w:t xml:space="preserve"> te </w:t>
                    </w:r>
                    <w:r w:rsidRPr="00F619F0">
                      <w:rPr>
                        <w:rStyle w:val="Tekstvantijdelijkeaanduiding"/>
                      </w:rPr>
                      <w:t>voeren.</w:t>
                    </w:r>
                  </w:sdtContent>
                </w:sdt>
              </w:p>
            </w:tc>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Betreffende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Leerling:</w:t>
                </w:r>
              </w:p>
            </w:tc>
            <w:sdt>
              <w:sdtPr>
                <w:rPr>
                  <w:sz w:val="20"/>
                  <w:szCs w:val="20"/>
                </w:rPr>
                <w:id w:val="13196586"/>
                <w:placeholder>
                  <w:docPart w:val="FCE6A92D7AB0489CBD0091CEE75FAEB4"/>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 xml:space="preserve">om naam leerling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Geboortedatum:</w:t>
                </w:r>
              </w:p>
            </w:tc>
            <w:sdt>
              <w:sdtPr>
                <w:rPr>
                  <w:sz w:val="20"/>
                  <w:szCs w:val="20"/>
                </w:rPr>
                <w:id w:val="1593055659"/>
                <w:placeholder>
                  <w:docPart w:val="B3F8D6A794B54E3CB0696ED325791F66"/>
                </w:placeholder>
                <w:showingPlcHdr/>
                <w:date>
                  <w:dateFormat w:val="d-M-yyyy"/>
                  <w:lid w:val="nl-NL"/>
                  <w:storeMappedDataAs w:val="dateTime"/>
                  <w:calendar w:val="gregorian"/>
                </w:date>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geboortedatum</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Groep:</w:t>
                </w:r>
              </w:p>
            </w:tc>
            <w:sdt>
              <w:sdtPr>
                <w:rPr>
                  <w:sz w:val="20"/>
                  <w:szCs w:val="20"/>
                </w:rPr>
                <w:id w:val="2118789499"/>
                <w:placeholder>
                  <w:docPart w:val="9314ED643F3843EA99102088C4751EC9"/>
                </w:placeholder>
                <w:showingPlcHdr/>
              </w:sdtPr>
              <w:sdtEndPr/>
              <w:sdtContent>
                <w:tc>
                  <w:tcPr>
                    <w:tcW w:w="6270" w:type="dxa"/>
                  </w:tcPr>
                  <w:p w:rsidR="008408B6" w:rsidRPr="00FB7CFA" w:rsidRDefault="008408B6" w:rsidP="00C9445A">
                    <w:pPr>
                      <w:pStyle w:val="Geenafstand"/>
                      <w:rPr>
                        <w:sz w:val="20"/>
                        <w:szCs w:val="20"/>
                      </w:rPr>
                    </w:pPr>
                    <w:r>
                      <w:rPr>
                        <w:rStyle w:val="Tekstvantijdelijkeaanduiding"/>
                      </w:rPr>
                      <w:t xml:space="preserve">Klik hier om de groep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Pr>
                    <w:sz w:val="20"/>
                    <w:szCs w:val="20"/>
                  </w:rPr>
                  <w:t>School:</w:t>
                </w:r>
              </w:p>
            </w:tc>
            <w:sdt>
              <w:sdtPr>
                <w:rPr>
                  <w:sz w:val="20"/>
                  <w:szCs w:val="20"/>
                </w:rPr>
                <w:id w:val="-1513600138"/>
                <w:placeholder>
                  <w:docPart w:val="A7D8CB26ACE84C84B8AAAE1769B38B40"/>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 xml:space="preserve">om de schoolnaam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Leerkrachten:</w:t>
                </w:r>
              </w:p>
            </w:tc>
            <w:sdt>
              <w:sdtPr>
                <w:rPr>
                  <w:sz w:val="20"/>
                  <w:szCs w:val="20"/>
                </w:rPr>
                <w:id w:val="-340088426"/>
                <w:placeholder>
                  <w:docPart w:val="805E86437A464DA1A2B60400E305C3AA"/>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 xml:space="preserve">om naam leerkracht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Schoolverloop:</w:t>
                </w:r>
              </w:p>
            </w:tc>
            <w:sdt>
              <w:sdtPr>
                <w:rPr>
                  <w:sz w:val="20"/>
                  <w:szCs w:val="20"/>
                </w:rPr>
                <w:id w:val="-1997413725"/>
                <w:placeholder>
                  <w:docPart w:val="790A4206793A4DA980698553F6FDD4D7"/>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het schoolverloop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Intern begeleider:</w:t>
                </w:r>
              </w:p>
            </w:tc>
            <w:sdt>
              <w:sdtPr>
                <w:rPr>
                  <w:sz w:val="20"/>
                  <w:szCs w:val="20"/>
                </w:rPr>
                <w:id w:val="-1471510853"/>
                <w:placeholder>
                  <w:docPart w:val="487992799AB246B8AA889681C8D16777"/>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naam intern begeleider</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Korte situatiebeschrijving en vragen: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sdt>
              <w:sdtPr>
                <w:rPr>
                  <w:sz w:val="20"/>
                  <w:szCs w:val="20"/>
                </w:rPr>
                <w:id w:val="-1186286334"/>
                <w:placeholder>
                  <w:docPart w:val="5B62951B40884CF58DC76EFFA50A08C1"/>
                </w:placeholder>
                <w:showingPlcHdr/>
              </w:sdtPr>
              <w:sdtEndPr/>
              <w:sdtContent>
                <w:tc>
                  <w:tcPr>
                    <w:tcW w:w="8646"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 xml:space="preserve">om korte situatiebeschrijving en vragen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Van wie zijn de vragen?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sdt>
              <w:sdtPr>
                <w:rPr>
                  <w:sz w:val="20"/>
                  <w:szCs w:val="20"/>
                </w:rPr>
                <w:id w:val="-1215654231"/>
                <w:placeholder>
                  <w:docPart w:val="4F52F299AD964BC4860A6D8EDA3EEE03"/>
                </w:placeholder>
                <w:showingPlcHdr/>
              </w:sdtPr>
              <w:sdtEndPr/>
              <w:sdtContent>
                <w:tc>
                  <w:tcPr>
                    <w:tcW w:w="8646"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in te voeren van wie de vragen zijn</w:t>
                    </w:r>
                    <w:r w:rsidRPr="00F619F0">
                      <w:rPr>
                        <w:rStyle w:val="Tekstvantijdelijkeaanduiding"/>
                      </w:rPr>
                      <w:t>.</w:t>
                    </w:r>
                  </w:p>
                </w:tc>
              </w:sdtContent>
            </w:sdt>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 xml:space="preserve">Wat is er al ondernomen en met welk </w:t>
          </w:r>
          <w:r w:rsidRPr="00FB7CFA">
            <w:rPr>
              <w:b/>
              <w:sz w:val="28"/>
              <w:u w:val="single"/>
            </w:rPr>
            <w:t>resultaat</w:t>
          </w:r>
          <w:r w:rsidRPr="00FB7CFA">
            <w:rPr>
              <w:b/>
              <w:sz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sdt>
              <w:sdtPr>
                <w:rPr>
                  <w:sz w:val="20"/>
                  <w:szCs w:val="20"/>
                </w:rPr>
                <w:id w:val="652806975"/>
                <w:placeholder>
                  <w:docPart w:val="587B0747504241A88672478C84F00BD6"/>
                </w:placeholder>
                <w:showingPlcHdr/>
              </w:sdtPr>
              <w:sdtEndPr/>
              <w:sdtContent>
                <w:tc>
                  <w:tcPr>
                    <w:tcW w:w="8646"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in te voeren wat er al is ondernomen en met welk resultaat</w:t>
                    </w:r>
                    <w:r w:rsidRPr="00F619F0">
                      <w:rPr>
                        <w:rStyle w:val="Tekstvantijdelijkeaanduiding"/>
                      </w:rPr>
                      <w:t>.</w:t>
                    </w:r>
                  </w:p>
                </w:tc>
              </w:sdtContent>
            </w:sdt>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Wat is jouw hulpvraag? Wat zou je graag veranderd willen zien?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sdt>
              <w:sdtPr>
                <w:rPr>
                  <w:sz w:val="20"/>
                  <w:szCs w:val="20"/>
                </w:rPr>
                <w:id w:val="428482458"/>
                <w:placeholder>
                  <w:docPart w:val="5E66CB3AA7274315BDE3C40B2FFFBEB3"/>
                </w:placeholder>
                <w:showingPlcHdr/>
              </w:sdtPr>
              <w:sdtEndPr/>
              <w:sdtContent>
                <w:tc>
                  <w:tcPr>
                    <w:tcW w:w="8646"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w:t>
                    </w:r>
                    <w:r w:rsidRPr="00F619F0">
                      <w:rPr>
                        <w:rStyle w:val="Tekstvantijdelijkeaanduiding"/>
                      </w:rPr>
                      <w:t xml:space="preserve"> in</w:t>
                    </w:r>
                    <w:r>
                      <w:rPr>
                        <w:rStyle w:val="Tekstvantijdelijkeaanduiding"/>
                      </w:rPr>
                      <w:t xml:space="preserve"> te </w:t>
                    </w:r>
                    <w:r w:rsidRPr="00F619F0">
                      <w:rPr>
                        <w:rStyle w:val="Tekstvantijdelijkeaanduiding"/>
                      </w:rPr>
                      <w:t>voeren</w:t>
                    </w:r>
                    <w:r>
                      <w:rPr>
                        <w:rStyle w:val="Tekstvantijdelijkeaanduiding"/>
                      </w:rPr>
                      <w:t xml:space="preserve"> wat de hulpvraag is en wat je veranderd wilt zien</w:t>
                    </w:r>
                    <w:r w:rsidRPr="00F619F0">
                      <w:rPr>
                        <w:rStyle w:val="Tekstvantijdelijkeaanduiding"/>
                      </w:rPr>
                      <w:t>.</w:t>
                    </w:r>
                  </w:p>
                </w:tc>
              </w:sdtContent>
            </w:sdt>
          </w:tr>
        </w:tbl>
        <w:p w:rsidR="008408B6" w:rsidRPr="00FB7CFA" w:rsidRDefault="008408B6" w:rsidP="008408B6">
          <w:pPr>
            <w:pStyle w:val="Geenafstand"/>
          </w:pPr>
        </w:p>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rPr>
                </w:pPr>
                <w:r w:rsidRPr="00FB7CFA">
                  <w:rPr>
                    <w:b/>
                    <w:color w:val="FFFFFF"/>
                    <w:sz w:val="24"/>
                  </w:rPr>
                  <w:t>Leerling - lichamelijk</w:t>
                </w:r>
              </w:p>
            </w:tc>
            <w:tc>
              <w:tcPr>
                <w:tcW w:w="6270" w:type="dxa"/>
              </w:tcPr>
              <w:p w:rsidR="008408B6" w:rsidRPr="00FB7CFA" w:rsidRDefault="008408B6" w:rsidP="00C9445A">
                <w:pPr>
                  <w:pStyle w:val="Geenafstand"/>
                  <w:rPr>
                    <w:i/>
                    <w:sz w:val="20"/>
                    <w:szCs w:val="20"/>
                  </w:rPr>
                </w:pPr>
                <w:r w:rsidRPr="00FB7CFA">
                  <w:rPr>
                    <w:i/>
                    <w:sz w:val="20"/>
                    <w:szCs w:val="20"/>
                  </w:rPr>
                  <w:t>Denk aan: ziekteverzuim, ziektes c.q. gezondheid, zintuiglijke problemen, motorische beperkingen, vitaliteit, sportieve vaardigheden</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741015412"/>
                <w:placeholder>
                  <w:docPart w:val="ECBD5950EF67420A9817F2E4B91DBA9B"/>
                </w:placeholder>
                <w:showingPlcHdr/>
              </w:sdtPr>
              <w:sdtEndPr/>
              <w:sdtContent>
                <w:tc>
                  <w:tcPr>
                    <w:tcW w:w="6270" w:type="dxa"/>
                  </w:tcPr>
                  <w:p w:rsidR="008408B6" w:rsidRPr="00FB7CFA" w:rsidRDefault="008408B6" w:rsidP="008408B6">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50667943"/>
                <w:placeholder>
                  <w:docPart w:val="7942E3AC8D0545D3BE4225CAAC56DB8B"/>
                </w:placeholder>
                <w:showingPlcHdr/>
              </w:sdtPr>
              <w:sdtEndPr/>
              <w:sdtContent>
                <w:tc>
                  <w:tcPr>
                    <w:tcW w:w="6270" w:type="dxa"/>
                  </w:tcPr>
                  <w:p w:rsidR="008408B6" w:rsidRPr="00FB7CFA" w:rsidRDefault="008408B6" w:rsidP="00F5067E">
                    <w:pPr>
                      <w:pStyle w:val="Geenafstand"/>
                      <w:rPr>
                        <w:sz w:val="20"/>
                        <w:szCs w:val="20"/>
                      </w:rPr>
                    </w:pPr>
                    <w:r w:rsidRPr="00F619F0">
                      <w:rPr>
                        <w:rStyle w:val="Tekstvantijdelijkeaanduiding"/>
                      </w:rPr>
                      <w:t xml:space="preserve">Klik hier </w:t>
                    </w:r>
                    <w:r w:rsidR="00F5067E">
                      <w:rPr>
                        <w:rStyle w:val="Tekstvantijdelijkeaanduiding"/>
                      </w:rPr>
                      <w:t xml:space="preserve">om beschermende en compenserende factoren </w:t>
                    </w:r>
                    <w:r w:rsidRPr="00F619F0">
                      <w:rPr>
                        <w:rStyle w:val="Tekstvantijdelijkeaanduiding"/>
                      </w:rPr>
                      <w:t>in</w:t>
                    </w:r>
                    <w:r w:rsidR="00F5067E">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96023296"/>
                <w:placeholder>
                  <w:docPart w:val="CA77E33C74D847CB9D04C11ADB5B9578"/>
                </w:placeholder>
                <w:showingPlcHdr/>
              </w:sdtPr>
              <w:sdtEndPr/>
              <w:sdtContent>
                <w:tc>
                  <w:tcPr>
                    <w:tcW w:w="6270" w:type="dxa"/>
                  </w:tcPr>
                  <w:p w:rsidR="008408B6" w:rsidRPr="00FB7CFA" w:rsidRDefault="00F5067E" w:rsidP="00F5067E">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Leerling - gedrag</w:t>
                </w:r>
              </w:p>
            </w:tc>
            <w:tc>
              <w:tcPr>
                <w:tcW w:w="6270" w:type="dxa"/>
              </w:tcPr>
              <w:p w:rsidR="008408B6" w:rsidRPr="00FB7CFA" w:rsidRDefault="008408B6" w:rsidP="00C9445A">
                <w:pPr>
                  <w:pStyle w:val="Geenafstand"/>
                  <w:rPr>
                    <w:i/>
                    <w:sz w:val="20"/>
                    <w:szCs w:val="20"/>
                  </w:rPr>
                </w:pPr>
                <w:r w:rsidRPr="00FB7CFA">
                  <w:rPr>
                    <w:i/>
                    <w:sz w:val="20"/>
                    <w:szCs w:val="20"/>
                  </w:rPr>
                  <w:t>Denk aan: sociale vaardigheden,  communicatievaardigheden, samenwerkingsvaardigheid, zelfvertrouwen, aanpassingsvermogen, emotionele stabiliteit, omgaan met frustraties, aanwezigheid van psychiatrische stoornissen (bijv. autisme), welbevinden op school</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lastRenderedPageBreak/>
                  <w:t>Risico’s en belemmerende factoren</w:t>
                </w:r>
              </w:p>
            </w:tc>
            <w:sdt>
              <w:sdtPr>
                <w:rPr>
                  <w:sz w:val="20"/>
                  <w:szCs w:val="20"/>
                </w:rPr>
                <w:id w:val="-277336679"/>
                <w:placeholder>
                  <w:docPart w:val="9651586657AF46A49561C69BC538EBA8"/>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1485617181"/>
                <w:placeholder>
                  <w:docPart w:val="46287F0B518B4CEFAA5E8FD3C7E1CE98"/>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774790695"/>
                <w:placeholder>
                  <w:docPart w:val="5C5378D94CD8415BA562CF3706AFFA71"/>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Leerling - leren</w:t>
                </w:r>
              </w:p>
            </w:tc>
            <w:tc>
              <w:tcPr>
                <w:tcW w:w="6270" w:type="dxa"/>
              </w:tcPr>
              <w:p w:rsidR="008408B6" w:rsidRPr="00FB7CFA" w:rsidRDefault="008408B6" w:rsidP="00C9445A">
                <w:pPr>
                  <w:pStyle w:val="Geenafstand"/>
                  <w:rPr>
                    <w:i/>
                    <w:sz w:val="20"/>
                    <w:szCs w:val="20"/>
                  </w:rPr>
                </w:pPr>
                <w:r w:rsidRPr="00FB7CFA">
                  <w:rPr>
                    <w:i/>
                    <w:sz w:val="20"/>
                    <w:szCs w:val="20"/>
                  </w:rPr>
                  <w:t>Denk aan: leerbaarheid, het leergedrag van de leerling in de situatie zelf: strategie, taakgedrag, taakbeleving, schoolprestaties op verschillende vakken, CITO-toetsen (uitdraai van de toetsgegevens toevoegen), werkhoudingsaspecten , tempo, ordeningsvermogen, prestatiemotivatie/faalangst, intelligentieniveau, mondelinge taalvaardigheid</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671796118"/>
                <w:placeholder>
                  <w:docPart w:val="F7C11893EA174C8CA64F1D1C7C2130D4"/>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1083728589"/>
                <w:placeholder>
                  <w:docPart w:val="3AFAECEA5F63484480DAFF4CE2934F5F"/>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1773392068"/>
                <w:placeholder>
                  <w:docPart w:val="50444E749B454B79A201CBE57CD05FDE"/>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Leerling –zelf</w:t>
                </w:r>
              </w:p>
              <w:p w:rsidR="008408B6" w:rsidRPr="00FB7CFA" w:rsidRDefault="008408B6" w:rsidP="00C9445A">
                <w:pPr>
                  <w:pStyle w:val="Geenafstand"/>
                  <w:rPr>
                    <w:b/>
                    <w:color w:val="FFFFFF"/>
                    <w:sz w:val="24"/>
                  </w:rPr>
                </w:pPr>
              </w:p>
            </w:tc>
            <w:tc>
              <w:tcPr>
                <w:tcW w:w="6270" w:type="dxa"/>
              </w:tcPr>
              <w:p w:rsidR="008408B6" w:rsidRPr="00FB7CFA" w:rsidRDefault="008408B6" w:rsidP="00C9445A">
                <w:pPr>
                  <w:pStyle w:val="Geenafstand"/>
                  <w:rPr>
                    <w:i/>
                    <w:sz w:val="20"/>
                    <w:szCs w:val="20"/>
                  </w:rPr>
                </w:pPr>
                <w:r w:rsidRPr="00FB7CFA">
                  <w:rPr>
                    <w:i/>
                    <w:sz w:val="20"/>
                    <w:szCs w:val="20"/>
                  </w:rPr>
                  <w:t xml:space="preserve">Denk aan: eigenaarschap van de leerling: </w:t>
                </w:r>
              </w:p>
              <w:p w:rsidR="008408B6" w:rsidRPr="00FB7CFA" w:rsidRDefault="008408B6" w:rsidP="00C9445A">
                <w:pPr>
                  <w:pStyle w:val="Geenafstand"/>
                  <w:rPr>
                    <w:i/>
                    <w:sz w:val="20"/>
                    <w:szCs w:val="20"/>
                  </w:rPr>
                </w:pPr>
                <w:r w:rsidRPr="00FB7CFA">
                  <w:rPr>
                    <w:i/>
                    <w:sz w:val="20"/>
                    <w:szCs w:val="20"/>
                  </w:rPr>
                  <w:t>wat vindt de leerling zelf, welke kansen en belemmeringen ervaart de leerling zelf, is de leerling in staat tot zelfreflectie, kan de leerling verantwoordelijkheid nemen voor zijn/haar gedrag,</w:t>
                </w:r>
              </w:p>
              <w:p w:rsidR="008408B6" w:rsidRPr="00FB7CFA" w:rsidRDefault="008408B6" w:rsidP="00C9445A">
                <w:pPr>
                  <w:pStyle w:val="Geenafstand"/>
                  <w:rPr>
                    <w:i/>
                    <w:sz w:val="20"/>
                    <w:szCs w:val="20"/>
                  </w:rPr>
                </w:pPr>
                <w:r w:rsidRPr="00FB7CFA">
                  <w:rPr>
                    <w:i/>
                    <w:sz w:val="20"/>
                    <w:szCs w:val="20"/>
                  </w:rPr>
                  <w:t>met welke oplossingen / acties komt de leerling, neemt de leerling zelf initiatief</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536631333"/>
                <w:placeholder>
                  <w:docPart w:val="498F438304714F4C8F7CA7EA73DC1A04"/>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762122029"/>
                <w:placeholder>
                  <w:docPart w:val="9B8C1EF2E44649A39A9CA8F015172C2F"/>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88274859"/>
                <w:placeholder>
                  <w:docPart w:val="0908782295074475B991735F4C03F4E6"/>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Default="008408B6" w:rsidP="008408B6">
          <w:pPr>
            <w:pStyle w:val="Geenafstand"/>
          </w:pPr>
        </w:p>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Binnen school</w:t>
                </w:r>
              </w:p>
              <w:p w:rsidR="008408B6" w:rsidRPr="00FB7CFA" w:rsidRDefault="008408B6" w:rsidP="00C9445A">
                <w:pPr>
                  <w:pStyle w:val="Geenafstand"/>
                  <w:rPr>
                    <w:b/>
                    <w:color w:val="FFFFFF"/>
                    <w:sz w:val="24"/>
                  </w:rPr>
                </w:pPr>
                <w:r w:rsidRPr="00FB7CFA">
                  <w:rPr>
                    <w:b/>
                    <w:color w:val="FFFFFF"/>
                    <w:sz w:val="24"/>
                  </w:rPr>
                  <w:t>leerkracht</w:t>
                </w:r>
              </w:p>
            </w:tc>
            <w:tc>
              <w:tcPr>
                <w:tcW w:w="6270" w:type="dxa"/>
              </w:tcPr>
              <w:p w:rsidR="008408B6" w:rsidRPr="00FB7CFA" w:rsidRDefault="008408B6" w:rsidP="00C9445A">
                <w:pPr>
                  <w:pStyle w:val="Geenafstand"/>
                  <w:rPr>
                    <w:i/>
                    <w:sz w:val="20"/>
                    <w:szCs w:val="20"/>
                  </w:rPr>
                </w:pPr>
                <w:r w:rsidRPr="00FB7CFA">
                  <w:rPr>
                    <w:i/>
                    <w:sz w:val="20"/>
                    <w:szCs w:val="20"/>
                  </w:rPr>
                  <w:t>Denk aan: doceerstijl, pedagogische stijl, waarden en normen leerkracht, meer kindgericht of leerstofgericht, gevoelens bij een bepaalde leerling, handelen van de leerkracht in de situatie zelf (taak, instructie, pedagogisch handelen), sterke kanten leerkracht, empatisch, duo-baan, klassenassistentie</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1853070018"/>
                <w:placeholder>
                  <w:docPart w:val="E13F7B87E0294653955BDB718A0CD7A0"/>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415524017"/>
                <w:placeholder>
                  <w:docPart w:val="BFB0968D71564EB0B17D4BC37BC70DAC"/>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609321733"/>
                <w:placeholder>
                  <w:docPart w:val="1CB29C7CC8FA46A790F23C43E8E8BA13"/>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Binnen school</w:t>
                </w:r>
              </w:p>
              <w:p w:rsidR="008408B6" w:rsidRPr="00FB7CFA" w:rsidRDefault="008408B6" w:rsidP="00C9445A">
                <w:pPr>
                  <w:pStyle w:val="Geenafstand"/>
                  <w:rPr>
                    <w:b/>
                    <w:color w:val="FFFFFF"/>
                    <w:sz w:val="24"/>
                  </w:rPr>
                </w:pPr>
                <w:r w:rsidRPr="00FB7CFA">
                  <w:rPr>
                    <w:b/>
                    <w:color w:val="FFFFFF"/>
                    <w:sz w:val="24"/>
                  </w:rPr>
                  <w:t>groep</w:t>
                </w:r>
              </w:p>
            </w:tc>
            <w:tc>
              <w:tcPr>
                <w:tcW w:w="6270" w:type="dxa"/>
              </w:tcPr>
              <w:p w:rsidR="008408B6" w:rsidRPr="00FB7CFA" w:rsidRDefault="008408B6" w:rsidP="00C9445A">
                <w:pPr>
                  <w:pStyle w:val="Geenafstand"/>
                  <w:rPr>
                    <w:i/>
                    <w:sz w:val="20"/>
                    <w:szCs w:val="20"/>
                  </w:rPr>
                </w:pPr>
                <w:r w:rsidRPr="00FB7CFA">
                  <w:rPr>
                    <w:i/>
                    <w:sz w:val="20"/>
                    <w:szCs w:val="20"/>
                  </w:rPr>
                  <w:t>Denk aan: groepsgrootte, aard van leerlingenproblematiek en niveaus van de leerlingen, houding van de groep t.o.v. de leerling, sociale sfeer, acceptatie van verschillen, veel eigen verantwoordelijkheid</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609359780"/>
                <w:placeholder>
                  <w:docPart w:val="23874F1CBA204536B1DA97C3007B1550"/>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693503778"/>
                <w:placeholder>
                  <w:docPart w:val="54090278AA454E3D8F9E8865C9B8D4B4"/>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1201393836"/>
                <w:placeholder>
                  <w:docPart w:val="D2E1264682964B42A2168E8D13DEA44E"/>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Binnen school</w:t>
                </w:r>
              </w:p>
              <w:p w:rsidR="008408B6" w:rsidRPr="00FB7CFA" w:rsidRDefault="008408B6" w:rsidP="00C9445A">
                <w:pPr>
                  <w:pStyle w:val="Geenafstand"/>
                  <w:rPr>
                    <w:b/>
                    <w:color w:val="FFFFFF"/>
                    <w:sz w:val="24"/>
                  </w:rPr>
                </w:pPr>
                <w:r w:rsidRPr="00FB7CFA">
                  <w:rPr>
                    <w:b/>
                    <w:color w:val="FFFFFF"/>
                    <w:sz w:val="24"/>
                  </w:rPr>
                  <w:lastRenderedPageBreak/>
                  <w:t>schoolorganisatie</w:t>
                </w:r>
              </w:p>
            </w:tc>
            <w:tc>
              <w:tcPr>
                <w:tcW w:w="6270" w:type="dxa"/>
              </w:tcPr>
              <w:p w:rsidR="008408B6" w:rsidRPr="00FB7CFA" w:rsidRDefault="008408B6" w:rsidP="00C9445A">
                <w:pPr>
                  <w:pStyle w:val="Geenafstand"/>
                  <w:rPr>
                    <w:i/>
                    <w:sz w:val="20"/>
                    <w:szCs w:val="20"/>
                  </w:rPr>
                </w:pPr>
                <w:r w:rsidRPr="00FB7CFA">
                  <w:rPr>
                    <w:i/>
                    <w:sz w:val="20"/>
                    <w:szCs w:val="20"/>
                  </w:rPr>
                  <w:lastRenderedPageBreak/>
                  <w:t xml:space="preserve">Denk aan: invloed schoolregels, mogelijkheden tot extra hulp , het </w:t>
                </w:r>
                <w:r w:rsidRPr="00FB7CFA">
                  <w:rPr>
                    <w:i/>
                    <w:sz w:val="20"/>
                    <w:szCs w:val="20"/>
                  </w:rPr>
                  <w:lastRenderedPageBreak/>
                  <w:t>zorgsysteem op school, goede afstemming met ouders, goede afstemming met zorgketen , gebouwelijke situatie, duidelijkheid over roosters etc.</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lastRenderedPageBreak/>
                  <w:t>Risico’s en belemmerende factoren</w:t>
                </w:r>
              </w:p>
            </w:tc>
            <w:sdt>
              <w:sdtPr>
                <w:rPr>
                  <w:sz w:val="20"/>
                  <w:szCs w:val="20"/>
                </w:rPr>
                <w:id w:val="-359748031"/>
                <w:placeholder>
                  <w:docPart w:val="5ACACE77B4374B58981FE4A9283FB77D"/>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392434149"/>
                <w:placeholder>
                  <w:docPart w:val="491548F5A94F40BF9C8D2D547FB9F740"/>
                </w:placeholder>
                <w:showingPlcHdr/>
              </w:sdtPr>
              <w:sdtEndPr/>
              <w:sdtContent>
                <w:tc>
                  <w:tcPr>
                    <w:tcW w:w="6270" w:type="dxa"/>
                  </w:tcPr>
                  <w:p w:rsidR="008408B6" w:rsidRPr="00FB7CFA" w:rsidRDefault="00F5067E" w:rsidP="00C9445A">
                    <w:pPr>
                      <w:pStyle w:val="Geenafstand"/>
                      <w:rPr>
                        <w:color w:val="FFFF00"/>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294714846"/>
                <w:placeholder>
                  <w:docPart w:val="26BF300C44CA4EABA2B83F45CC9D9C33"/>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Default="008408B6" w:rsidP="008408B6">
          <w:pPr>
            <w:pStyle w:val="Geenafstand"/>
          </w:pPr>
        </w:p>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Buiten school</w:t>
                </w:r>
              </w:p>
              <w:p w:rsidR="008408B6" w:rsidRPr="00FB7CFA" w:rsidRDefault="008408B6" w:rsidP="00C9445A">
                <w:pPr>
                  <w:pStyle w:val="Geenafstand"/>
                  <w:rPr>
                    <w:b/>
                    <w:color w:val="FFFFFF"/>
                    <w:sz w:val="24"/>
                  </w:rPr>
                </w:pPr>
                <w:r w:rsidRPr="00FB7CFA">
                  <w:rPr>
                    <w:b/>
                    <w:color w:val="FFFFFF"/>
                    <w:sz w:val="24"/>
                  </w:rPr>
                  <w:t>gezin</w:t>
                </w:r>
              </w:p>
            </w:tc>
            <w:tc>
              <w:tcPr>
                <w:tcW w:w="6270" w:type="dxa"/>
              </w:tcPr>
              <w:p w:rsidR="008408B6" w:rsidRPr="00FB7CFA" w:rsidRDefault="008408B6" w:rsidP="00C9445A">
                <w:pPr>
                  <w:pStyle w:val="Geenafstand"/>
                  <w:rPr>
                    <w:i/>
                    <w:sz w:val="20"/>
                    <w:szCs w:val="20"/>
                  </w:rPr>
                </w:pPr>
                <w:r w:rsidRPr="00FB7CFA">
                  <w:rPr>
                    <w:i/>
                    <w:sz w:val="20"/>
                    <w:szCs w:val="20"/>
                  </w:rPr>
                  <w:t>Denk aan: bijzonderheden over gezinssamenstelling, mate van stabiliteit, mate waarin ouders hun kind kunnen stimuleren, pedagogisch klimaat, samenwerking met de ouders – houding ouders t.o.v. school, gelegenheid tot maken van huiswerk</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2009396646"/>
                <w:placeholder>
                  <w:docPart w:val="EEAFEF59F1BD4ADFBFA57D6E52C038B2"/>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1203824210"/>
                <w:placeholder>
                  <w:docPart w:val="CD3A0EFEE01F47C78C73791DE2F4F217"/>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171265227"/>
                <w:placeholder>
                  <w:docPart w:val="8F7943E1611A40418BBEACF3CE6A37D3"/>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Buiten school</w:t>
                </w:r>
              </w:p>
              <w:p w:rsidR="008408B6" w:rsidRPr="00FB7CFA" w:rsidRDefault="008408B6" w:rsidP="00C9445A">
                <w:pPr>
                  <w:pStyle w:val="Geenafstand"/>
                  <w:rPr>
                    <w:b/>
                    <w:color w:val="FFFFFF"/>
                    <w:sz w:val="24"/>
                  </w:rPr>
                </w:pPr>
                <w:r w:rsidRPr="00FB7CFA">
                  <w:rPr>
                    <w:b/>
                    <w:color w:val="FFFFFF"/>
                    <w:sz w:val="24"/>
                  </w:rPr>
                  <w:t>vrije tijd</w:t>
                </w:r>
              </w:p>
            </w:tc>
            <w:tc>
              <w:tcPr>
                <w:tcW w:w="6270" w:type="dxa"/>
              </w:tcPr>
              <w:p w:rsidR="008408B6" w:rsidRPr="00FB7CFA" w:rsidRDefault="008408B6" w:rsidP="00C9445A">
                <w:pPr>
                  <w:pStyle w:val="Geenafstand"/>
                  <w:rPr>
                    <w:i/>
                    <w:sz w:val="20"/>
                    <w:szCs w:val="20"/>
                  </w:rPr>
                </w:pPr>
                <w:r w:rsidRPr="00FB7CFA">
                  <w:rPr>
                    <w:i/>
                    <w:sz w:val="20"/>
                    <w:szCs w:val="20"/>
                  </w:rPr>
                  <w:t>Denk aan: invloeden vanuit de buurt, bezigheden na schooltijd (clubs), ondernemend in de buurt/wijk, gelegenheid tot contacten met leeftijdsgenoten</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161442901"/>
                <w:placeholder>
                  <w:docPart w:val="011D3D5B9EDC4A84B763C7281BEA87FE"/>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476296721"/>
                <w:placeholder>
                  <w:docPart w:val="8CDE41D53C7F488FA5123988108F5F7E"/>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1919898667"/>
                <w:placeholder>
                  <w:docPart w:val="049C70DA69A146068CE4E461E3143643"/>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6270"/>
          </w:tblGrid>
          <w:tr w:rsidR="008408B6" w:rsidRPr="00FB7CFA" w:rsidTr="00C9445A">
            <w:tc>
              <w:tcPr>
                <w:tcW w:w="2376" w:type="dxa"/>
                <w:shd w:val="clear" w:color="auto" w:fill="7F7F7F"/>
              </w:tcPr>
              <w:p w:rsidR="008408B6" w:rsidRPr="00FB7CFA" w:rsidRDefault="008408B6" w:rsidP="00C9445A">
                <w:pPr>
                  <w:pStyle w:val="Geenafstand"/>
                  <w:rPr>
                    <w:b/>
                    <w:color w:val="FFFFFF"/>
                    <w:sz w:val="24"/>
                  </w:rPr>
                </w:pPr>
                <w:r w:rsidRPr="00FB7CFA">
                  <w:rPr>
                    <w:b/>
                    <w:color w:val="FFFFFF"/>
                    <w:sz w:val="24"/>
                  </w:rPr>
                  <w:t>Buiten school</w:t>
                </w:r>
              </w:p>
              <w:p w:rsidR="008408B6" w:rsidRPr="00FB7CFA" w:rsidRDefault="008408B6" w:rsidP="00C9445A">
                <w:pPr>
                  <w:pStyle w:val="Geenafstand"/>
                  <w:rPr>
                    <w:b/>
                    <w:color w:val="FFFFFF"/>
                    <w:sz w:val="24"/>
                  </w:rPr>
                </w:pPr>
                <w:r w:rsidRPr="00FB7CFA">
                  <w:rPr>
                    <w:b/>
                    <w:color w:val="FFFFFF"/>
                    <w:sz w:val="24"/>
                  </w:rPr>
                  <w:t>zorg</w:t>
                </w:r>
              </w:p>
            </w:tc>
            <w:tc>
              <w:tcPr>
                <w:tcW w:w="6270" w:type="dxa"/>
              </w:tcPr>
              <w:p w:rsidR="008408B6" w:rsidRPr="00FB7CFA" w:rsidRDefault="008408B6" w:rsidP="00C9445A">
                <w:pPr>
                  <w:pStyle w:val="Geenafstand"/>
                  <w:rPr>
                    <w:i/>
                    <w:sz w:val="20"/>
                    <w:szCs w:val="20"/>
                  </w:rPr>
                </w:pPr>
                <w:r w:rsidRPr="00FB7CFA">
                  <w:rPr>
                    <w:i/>
                    <w:sz w:val="20"/>
                    <w:szCs w:val="20"/>
                  </w:rPr>
                  <w:t>Denk aan: Is /was er sprake van externe hulp?</w:t>
                </w:r>
              </w:p>
            </w:tc>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Risico’s en belemmerende factoren</w:t>
                </w:r>
              </w:p>
            </w:tc>
            <w:sdt>
              <w:sdtPr>
                <w:rPr>
                  <w:sz w:val="20"/>
                  <w:szCs w:val="20"/>
                </w:rPr>
                <w:id w:val="1073779954"/>
                <w:placeholder>
                  <w:docPart w:val="E4DDA0603DCE4DEEB51223D9E9945743"/>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Beschermende en compenserende factoren</w:t>
                </w:r>
              </w:p>
            </w:tc>
            <w:sdt>
              <w:sdtPr>
                <w:rPr>
                  <w:sz w:val="20"/>
                  <w:szCs w:val="20"/>
                </w:rPr>
                <w:id w:val="1879123429"/>
                <w:placeholder>
                  <w:docPart w:val="32078E804117457A9F2C2560C8FDA708"/>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tc>
              </w:sdtContent>
            </w:sdt>
          </w:tr>
          <w:tr w:rsidR="008408B6" w:rsidRPr="00FB7CFA" w:rsidTr="00C9445A">
            <w:tc>
              <w:tcPr>
                <w:tcW w:w="2376" w:type="dxa"/>
              </w:tcPr>
              <w:p w:rsidR="008408B6" w:rsidRPr="00FB7CFA" w:rsidRDefault="008408B6" w:rsidP="00C9445A">
                <w:pPr>
                  <w:pStyle w:val="Geenafstand"/>
                  <w:rPr>
                    <w:sz w:val="20"/>
                    <w:szCs w:val="20"/>
                  </w:rPr>
                </w:pPr>
                <w:r w:rsidRPr="00FB7CFA">
                  <w:rPr>
                    <w:sz w:val="20"/>
                    <w:szCs w:val="20"/>
                  </w:rPr>
                  <w:t>Mogelijke acties</w:t>
                </w:r>
              </w:p>
            </w:tc>
            <w:sdt>
              <w:sdtPr>
                <w:rPr>
                  <w:sz w:val="20"/>
                  <w:szCs w:val="20"/>
                </w:rPr>
                <w:id w:val="1504628416"/>
                <w:placeholder>
                  <w:docPart w:val="31B4C48A1ADE41D2B12B0B372A2C87F4"/>
                </w:placeholder>
                <w:showingPlcHdr/>
              </w:sdtPr>
              <w:sdtEndPr/>
              <w:sdtContent>
                <w:tc>
                  <w:tcPr>
                    <w:tcW w:w="6270" w:type="dxa"/>
                  </w:tcPr>
                  <w:p w:rsidR="008408B6" w:rsidRPr="00FB7CFA" w:rsidRDefault="00F5067E" w:rsidP="00C9445A">
                    <w:pPr>
                      <w:pStyle w:val="Geenafstand"/>
                      <w:rPr>
                        <w:sz w:val="20"/>
                        <w:szCs w:val="20"/>
                      </w:rPr>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rPr>
              <w:b/>
            </w:rPr>
          </w:pPr>
        </w:p>
        <w:p w:rsidR="008408B6" w:rsidRPr="00FB7CFA" w:rsidRDefault="008408B6" w:rsidP="008408B6">
          <w:pPr>
            <w:pStyle w:val="Geenafstand"/>
            <w:rPr>
              <w:b/>
            </w:rPr>
          </w:pPr>
        </w:p>
        <w:p w:rsidR="008408B6" w:rsidRPr="00FB7CFA" w:rsidRDefault="008408B6" w:rsidP="008408B6">
          <w:pPr>
            <w:pStyle w:val="Geenafstand"/>
            <w:rPr>
              <w:b/>
              <w:sz w:val="28"/>
            </w:rPr>
          </w:pPr>
          <w:r w:rsidRPr="00FB7CFA">
            <w:rPr>
              <w:b/>
              <w:sz w:val="28"/>
            </w:rPr>
            <w:t>Voorlopige verklaring van de situatie?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sdt>
              <w:sdtPr>
                <w:rPr>
                  <w:sz w:val="20"/>
                  <w:szCs w:val="20"/>
                </w:rPr>
                <w:id w:val="-214125213"/>
                <w:placeholder>
                  <w:docPart w:val="FFC7B7A8487D49B495B69AF2BE9FAEEE"/>
                </w:placeholder>
                <w:showingPlcHdr/>
              </w:sdtPr>
              <w:sdtEndPr/>
              <w:sdtContent>
                <w:tc>
                  <w:tcPr>
                    <w:tcW w:w="8646" w:type="dxa"/>
                  </w:tcPr>
                  <w:p w:rsidR="008408B6" w:rsidRPr="00FB7CFA" w:rsidRDefault="00F5067E" w:rsidP="00F5067E">
                    <w:pPr>
                      <w:pStyle w:val="Geenafstand"/>
                      <w:rPr>
                        <w:sz w:val="20"/>
                        <w:szCs w:val="20"/>
                      </w:rPr>
                    </w:pPr>
                    <w:r w:rsidRPr="00F619F0">
                      <w:rPr>
                        <w:rStyle w:val="Tekstvantijdelijkeaanduiding"/>
                      </w:rPr>
                      <w:t xml:space="preserve">Klik hier </w:t>
                    </w:r>
                    <w:r>
                      <w:rPr>
                        <w:rStyle w:val="Tekstvantijdelijkeaanduiding"/>
                      </w:rPr>
                      <w:t>om voorlopige verklaring van de situatie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tc>
              </w:sdtContent>
            </w:sdt>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Doelen, mogelijkheden op lange termijn.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tc>
              <w:tcPr>
                <w:tcW w:w="8646" w:type="dxa"/>
              </w:tcPr>
              <w:p w:rsidR="008408B6" w:rsidRDefault="008408B6" w:rsidP="00C9445A">
                <w:pPr>
                  <w:pStyle w:val="Geenafstand"/>
                  <w:rPr>
                    <w:sz w:val="20"/>
                    <w:szCs w:val="20"/>
                  </w:rPr>
                </w:pPr>
                <w:r>
                  <w:rPr>
                    <w:sz w:val="20"/>
                    <w:szCs w:val="20"/>
                  </w:rPr>
                  <w:t>1</w:t>
                </w:r>
                <w:r w:rsidR="00F5067E">
                  <w:rPr>
                    <w:sz w:val="20"/>
                    <w:szCs w:val="20"/>
                  </w:rPr>
                  <w:t>, 2, 3, ……</w:t>
                </w:r>
              </w:p>
              <w:sdt>
                <w:sdtPr>
                  <w:rPr>
                    <w:sz w:val="20"/>
                    <w:szCs w:val="20"/>
                  </w:rPr>
                  <w:id w:val="425843720"/>
                  <w:placeholder>
                    <w:docPart w:val="1AECA40BC45E431EB56EA3BFFC35919F"/>
                  </w:placeholder>
                  <w:showingPlcHdr/>
                </w:sdtPr>
                <w:sdtEndPr/>
                <w:sdtContent>
                  <w:p w:rsidR="008408B6" w:rsidRPr="00FB7CFA" w:rsidRDefault="00F5067E" w:rsidP="00F5067E">
                    <w:pPr>
                      <w:pStyle w:val="Geenafstand"/>
                      <w:rPr>
                        <w:sz w:val="20"/>
                        <w:szCs w:val="20"/>
                      </w:rPr>
                    </w:pPr>
                    <w:r w:rsidRPr="00F619F0">
                      <w:rPr>
                        <w:rStyle w:val="Tekstvantijdelijkeaanduiding"/>
                      </w:rPr>
                      <w:t xml:space="preserve">Klik hier </w:t>
                    </w:r>
                    <w:r>
                      <w:rPr>
                        <w:rStyle w:val="Tekstvantijdelijkeaanduiding"/>
                      </w:rPr>
                      <w:t>om doelen, mogelijkheden op lange termijn op te sommen</w:t>
                    </w:r>
                    <w:r w:rsidRPr="00F619F0">
                      <w:rPr>
                        <w:rStyle w:val="Tekstvantijdelijkeaanduiding"/>
                      </w:rPr>
                      <w:t>.</w:t>
                    </w:r>
                  </w:p>
                </w:sdtContent>
              </w:sdt>
            </w:tc>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Doelen en mogelijkheden op korte termijn.</w:t>
          </w:r>
        </w:p>
        <w:p w:rsidR="008408B6" w:rsidRPr="00FB7CFA" w:rsidRDefault="008408B6" w:rsidP="008408B6">
          <w:pPr>
            <w:pStyle w:val="Geenafstand"/>
            <w:rPr>
              <w:b/>
              <w:sz w:val="28"/>
            </w:rPr>
          </w:pPr>
          <w:r w:rsidRPr="00FB7CFA">
            <w:rPr>
              <w:b/>
              <w:sz w:val="28"/>
            </w:rPr>
            <w:t>(denk ook aan doelen vanuit het kind)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FB7CFA" w:rsidTr="00C9445A">
            <w:tc>
              <w:tcPr>
                <w:tcW w:w="8646" w:type="dxa"/>
              </w:tcPr>
              <w:p w:rsidR="008408B6" w:rsidRPr="00816C5B" w:rsidRDefault="00F5067E" w:rsidP="00C9445A">
                <w:pPr>
                  <w:pStyle w:val="Geenafstand"/>
                  <w:rPr>
                    <w:sz w:val="20"/>
                    <w:szCs w:val="20"/>
                    <w:lang w:val="en-NZ"/>
                  </w:rPr>
                </w:pPr>
                <w:r>
                  <w:rPr>
                    <w:sz w:val="20"/>
                    <w:szCs w:val="20"/>
                    <w:lang w:val="en-NZ"/>
                  </w:rPr>
                  <w:t>Ad 1, ad 2, ad 3, ……</w:t>
                </w:r>
              </w:p>
              <w:sdt>
                <w:sdtPr>
                  <w:rPr>
                    <w:sz w:val="20"/>
                    <w:szCs w:val="20"/>
                  </w:rPr>
                  <w:id w:val="393705500"/>
                  <w:placeholder>
                    <w:docPart w:val="8674331803A741C6A2C8736B2FA6C1B4"/>
                  </w:placeholder>
                  <w:showingPlcHdr/>
                </w:sdtPr>
                <w:sdtEndPr/>
                <w:sdtContent>
                  <w:p w:rsidR="008408B6" w:rsidRPr="004A46DA" w:rsidRDefault="00F5067E" w:rsidP="004A46DA">
                    <w:pPr>
                      <w:pStyle w:val="Geenafstand"/>
                      <w:rPr>
                        <w:rFonts w:asciiTheme="minorHAnsi" w:eastAsiaTheme="minorEastAsia" w:hAnsiTheme="minorHAnsi" w:cstheme="minorBidi"/>
                        <w:sz w:val="20"/>
                        <w:szCs w:val="20"/>
                        <w:lang w:eastAsia="nl-NL"/>
                      </w:rPr>
                    </w:pPr>
                    <w:r w:rsidRPr="00F619F0">
                      <w:rPr>
                        <w:rStyle w:val="Tekstvantijdelijkeaanduiding"/>
                      </w:rPr>
                      <w:t xml:space="preserve">Klik hier </w:t>
                    </w:r>
                    <w:r>
                      <w:rPr>
                        <w:rStyle w:val="Tekstvantijdelijkeaanduiding"/>
                      </w:rPr>
                      <w:t xml:space="preserve">om doelen, mogelijkheden op </w:t>
                    </w:r>
                    <w:r w:rsidR="004A46DA">
                      <w:rPr>
                        <w:rStyle w:val="Tekstvantijdelijkeaanduiding"/>
                      </w:rPr>
                      <w:t>kort</w:t>
                    </w:r>
                    <w:r>
                      <w:rPr>
                        <w:rStyle w:val="Tekstvantijdelijkeaanduiding"/>
                      </w:rPr>
                      <w:t>e termijn op te sommen</w:t>
                    </w:r>
                    <w:r w:rsidRPr="00F619F0">
                      <w:rPr>
                        <w:rStyle w:val="Tekstvantijdelijkeaanduiding"/>
                      </w:rPr>
                      <w:t>.</w:t>
                    </w:r>
                  </w:p>
                </w:sdtContent>
              </w:sdt>
            </w:tc>
          </w:tr>
        </w:tbl>
        <w:p w:rsidR="008408B6" w:rsidRPr="00FB7CFA" w:rsidRDefault="008408B6" w:rsidP="008408B6">
          <w:pPr>
            <w:pStyle w:val="Geenafstand"/>
          </w:pPr>
        </w:p>
        <w:p w:rsidR="008408B6" w:rsidRPr="00FB7CFA" w:rsidRDefault="008408B6" w:rsidP="008408B6">
          <w:pPr>
            <w:pStyle w:val="Geenafstand"/>
            <w:rPr>
              <w:b/>
              <w:sz w:val="28"/>
            </w:rPr>
          </w:pPr>
          <w:r w:rsidRPr="00FB7CFA">
            <w:rPr>
              <w:b/>
              <w:sz w:val="28"/>
            </w:rPr>
            <w:t>Handelingsvoorstellen/handelingsafspraken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646"/>
          </w:tblGrid>
          <w:tr w:rsidR="008408B6" w:rsidRPr="00731D1E" w:rsidTr="00C9445A">
            <w:tc>
              <w:tcPr>
                <w:tcW w:w="8646" w:type="dxa"/>
              </w:tcPr>
              <w:p w:rsidR="008408B6" w:rsidRPr="00731D1E" w:rsidRDefault="008408B6" w:rsidP="00C9445A">
                <w:pPr>
                  <w:pStyle w:val="Geenafstand"/>
                  <w:rPr>
                    <w:sz w:val="20"/>
                    <w:szCs w:val="20"/>
                  </w:rPr>
                </w:pPr>
                <w:r w:rsidRPr="00731D1E">
                  <w:rPr>
                    <w:sz w:val="20"/>
                    <w:szCs w:val="20"/>
                  </w:rPr>
                  <w:lastRenderedPageBreak/>
                  <w:t>Periode 1:</w:t>
                </w:r>
              </w:p>
              <w:sdt>
                <w:sdtPr>
                  <w:rPr>
                    <w:sz w:val="20"/>
                    <w:szCs w:val="20"/>
                  </w:rPr>
                  <w:id w:val="1470715217"/>
                  <w:placeholder>
                    <w:docPart w:val="08AD82222AAA425A9FF374A254B20996"/>
                  </w:placeholder>
                  <w:showingPlcHdr/>
                </w:sdtPr>
                <w:sdtEndPr/>
                <w:sdtContent>
                  <w:p w:rsidR="00F5067E" w:rsidRPr="00731D1E" w:rsidRDefault="00F5067E" w:rsidP="00C9445A">
                    <w:pPr>
                      <w:pStyle w:val="Geenafstand"/>
                      <w:rPr>
                        <w:sz w:val="20"/>
                        <w:szCs w:val="20"/>
                      </w:rPr>
                    </w:pPr>
                    <w:r w:rsidRPr="00731D1E">
                      <w:rPr>
                        <w:rStyle w:val="Tekstvantijdelijkeaanduiding"/>
                      </w:rPr>
                      <w:t>Klik hier om voorstellen/handelingsafspraken in</w:t>
                    </w:r>
                    <w:r w:rsidR="00731D1E" w:rsidRPr="00731D1E">
                      <w:rPr>
                        <w:rStyle w:val="Tekstvantijdelijkeaanduiding"/>
                      </w:rPr>
                      <w:t xml:space="preserve"> te </w:t>
                    </w:r>
                    <w:r w:rsidRPr="00731D1E">
                      <w:rPr>
                        <w:rStyle w:val="Tekstvantijdelijkeaanduiding"/>
                      </w:rPr>
                      <w:t>voeren.</w:t>
                    </w:r>
                  </w:p>
                </w:sdtContent>
              </w:sdt>
              <w:p w:rsidR="008408B6" w:rsidRPr="00731D1E" w:rsidRDefault="008408B6" w:rsidP="00C9445A">
                <w:pPr>
                  <w:pStyle w:val="Geenafstand"/>
                  <w:rPr>
                    <w:sz w:val="20"/>
                    <w:szCs w:val="20"/>
                  </w:rPr>
                </w:pPr>
                <w:r w:rsidRPr="00731D1E">
                  <w:rPr>
                    <w:sz w:val="20"/>
                    <w:szCs w:val="20"/>
                  </w:rPr>
                  <w:t>Datum:</w:t>
                </w:r>
              </w:p>
              <w:sdt>
                <w:sdtPr>
                  <w:rPr>
                    <w:sz w:val="20"/>
                    <w:szCs w:val="20"/>
                  </w:rPr>
                  <w:id w:val="-1842387571"/>
                  <w:placeholder>
                    <w:docPart w:val="854098E40CC042F6AEE611936BA46C18"/>
                  </w:placeholder>
                  <w:showingPlcHdr/>
                  <w:date>
                    <w:dateFormat w:val="d-M-yyyy"/>
                    <w:lid w:val="nl-NL"/>
                    <w:storeMappedDataAs w:val="dateTime"/>
                    <w:calendar w:val="gregorian"/>
                  </w:date>
                </w:sdtPr>
                <w:sdtEndPr/>
                <w:sdtContent>
                  <w:p w:rsidR="00731D1E" w:rsidRPr="00731D1E" w:rsidRDefault="00731D1E" w:rsidP="00C9445A">
                    <w:pPr>
                      <w:pStyle w:val="Geenafstand"/>
                      <w:rPr>
                        <w:sz w:val="20"/>
                        <w:szCs w:val="20"/>
                      </w:rPr>
                    </w:pPr>
                    <w:r w:rsidRPr="00731D1E">
                      <w:rPr>
                        <w:rStyle w:val="Tekstvantijdelijkeaanduiding"/>
                      </w:rPr>
                      <w:t>Klik hier om datum in te voeren.</w:t>
                    </w:r>
                  </w:p>
                </w:sdtContent>
              </w:sdt>
              <w:p w:rsidR="008408B6" w:rsidRPr="00731D1E" w:rsidRDefault="008408B6" w:rsidP="00C9445A">
                <w:pPr>
                  <w:pStyle w:val="Geenafstand"/>
                  <w:rPr>
                    <w:sz w:val="20"/>
                    <w:szCs w:val="20"/>
                  </w:rPr>
                </w:pPr>
                <w:r w:rsidRPr="00731D1E">
                  <w:rPr>
                    <w:sz w:val="20"/>
                    <w:szCs w:val="20"/>
                  </w:rPr>
                  <w:t>Actie:</w:t>
                </w:r>
                <w:r w:rsidR="00731D1E" w:rsidRPr="00731D1E">
                  <w:rPr>
                    <w:sz w:val="20"/>
                    <w:szCs w:val="20"/>
                  </w:rPr>
                  <w:t xml:space="preserve"> </w:t>
                </w:r>
                <w:r w:rsidRPr="00731D1E">
                  <w:rPr>
                    <w:sz w:val="20"/>
                    <w:szCs w:val="20"/>
                  </w:rPr>
                  <w:t>Ad 1</w:t>
                </w:r>
                <w:r w:rsidR="00731D1E" w:rsidRPr="00731D1E">
                  <w:rPr>
                    <w:sz w:val="20"/>
                    <w:szCs w:val="20"/>
                  </w:rPr>
                  <w:t>, ad 2, ad 3, ……</w:t>
                </w:r>
              </w:p>
              <w:sdt>
                <w:sdtPr>
                  <w:rPr>
                    <w:sz w:val="20"/>
                    <w:szCs w:val="20"/>
                  </w:rPr>
                  <w:id w:val="979350374"/>
                  <w:placeholder>
                    <w:docPart w:val="6E74BFF5691A44D0A63CED48C3BBDA7E"/>
                  </w:placeholder>
                  <w:showingPlcHdr/>
                </w:sdtPr>
                <w:sdtEndPr/>
                <w:sdtContent>
                  <w:p w:rsidR="004A46DA" w:rsidRDefault="004A46DA" w:rsidP="00C9445A">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8408B6" w:rsidRDefault="008408B6" w:rsidP="00C9445A">
                <w:pPr>
                  <w:pStyle w:val="Geenafstand"/>
                  <w:rPr>
                    <w:sz w:val="20"/>
                    <w:szCs w:val="20"/>
                  </w:rPr>
                </w:pPr>
                <w:r w:rsidRPr="00731D1E">
                  <w:rPr>
                    <w:sz w:val="20"/>
                    <w:szCs w:val="20"/>
                  </w:rPr>
                  <w:t>Wie:</w:t>
                </w:r>
              </w:p>
              <w:sdt>
                <w:sdtPr>
                  <w:rPr>
                    <w:sz w:val="20"/>
                    <w:szCs w:val="20"/>
                  </w:rPr>
                  <w:id w:val="-1635709592"/>
                  <w:placeholder>
                    <w:docPart w:val="F1FEAFDC631247C291BE68D380D165D7"/>
                  </w:placeholder>
                  <w:showingPlcHdr/>
                </w:sdtPr>
                <w:sdtEndPr/>
                <w:sdtContent>
                  <w:p w:rsidR="00731D1E" w:rsidRPr="00731D1E" w:rsidRDefault="00731D1E" w:rsidP="00C9445A">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8408B6" w:rsidRDefault="008408B6" w:rsidP="00C9445A">
                <w:pPr>
                  <w:pStyle w:val="Geenafstand"/>
                  <w:rPr>
                    <w:sz w:val="20"/>
                    <w:szCs w:val="20"/>
                  </w:rPr>
                </w:pPr>
                <w:r w:rsidRPr="00731D1E">
                  <w:rPr>
                    <w:sz w:val="20"/>
                    <w:szCs w:val="20"/>
                  </w:rPr>
                  <w:t>Evaluatie:</w:t>
                </w:r>
              </w:p>
              <w:sdt>
                <w:sdtPr>
                  <w:rPr>
                    <w:sz w:val="20"/>
                    <w:szCs w:val="20"/>
                  </w:rPr>
                  <w:id w:val="-26257788"/>
                  <w:placeholder>
                    <w:docPart w:val="FA15A679855449FDBC0E5B4B030B5533"/>
                  </w:placeholder>
                  <w:showingPlcHdr/>
                </w:sdtPr>
                <w:sdtEndPr/>
                <w:sdtContent>
                  <w:p w:rsidR="00731D1E" w:rsidRPr="00731D1E" w:rsidRDefault="00731D1E" w:rsidP="00731D1E">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r w:rsidR="00731D1E" w:rsidRPr="00731D1E" w:rsidTr="00C9445A">
            <w:tc>
              <w:tcPr>
                <w:tcW w:w="8646" w:type="dxa"/>
              </w:tcPr>
              <w:p w:rsidR="007A08A9" w:rsidRPr="00731D1E" w:rsidRDefault="007A08A9" w:rsidP="007A08A9">
                <w:pPr>
                  <w:pStyle w:val="Geenafstand"/>
                  <w:rPr>
                    <w:sz w:val="20"/>
                    <w:szCs w:val="20"/>
                  </w:rPr>
                </w:pPr>
                <w:r w:rsidRPr="00731D1E">
                  <w:rPr>
                    <w:sz w:val="20"/>
                    <w:szCs w:val="20"/>
                  </w:rPr>
                  <w:t xml:space="preserve">Periode </w:t>
                </w:r>
                <w:r w:rsidR="007C7CA9">
                  <w:rPr>
                    <w:sz w:val="20"/>
                    <w:szCs w:val="20"/>
                  </w:rPr>
                  <w:t>2</w:t>
                </w:r>
                <w:r w:rsidRPr="00731D1E">
                  <w:rPr>
                    <w:sz w:val="20"/>
                    <w:szCs w:val="20"/>
                  </w:rPr>
                  <w:t>:</w:t>
                </w:r>
              </w:p>
              <w:sdt>
                <w:sdtPr>
                  <w:rPr>
                    <w:sz w:val="20"/>
                    <w:szCs w:val="20"/>
                  </w:rPr>
                  <w:id w:val="-1470592450"/>
                  <w:placeholder>
                    <w:docPart w:val="05F4C83957304AC3821662F23CFFD28B"/>
                  </w:placeholder>
                  <w:showingPlcHdr/>
                </w:sdtPr>
                <w:sdtEndPr/>
                <w:sdtContent>
                  <w:p w:rsidR="007A08A9" w:rsidRPr="00731D1E" w:rsidRDefault="007A08A9" w:rsidP="007A08A9">
                    <w:pPr>
                      <w:pStyle w:val="Geenafstand"/>
                      <w:rPr>
                        <w:sz w:val="20"/>
                        <w:szCs w:val="20"/>
                      </w:rPr>
                    </w:pPr>
                    <w:r w:rsidRPr="00731D1E">
                      <w:rPr>
                        <w:rStyle w:val="Tekstvantijdelijkeaanduiding"/>
                      </w:rPr>
                      <w:t>Klik hier om voorstellen/handelingsafspraken in te voeren.</w:t>
                    </w:r>
                  </w:p>
                </w:sdtContent>
              </w:sdt>
              <w:p w:rsidR="007A08A9" w:rsidRPr="00731D1E" w:rsidRDefault="007A08A9" w:rsidP="007A08A9">
                <w:pPr>
                  <w:pStyle w:val="Geenafstand"/>
                  <w:rPr>
                    <w:sz w:val="20"/>
                    <w:szCs w:val="20"/>
                  </w:rPr>
                </w:pPr>
                <w:r w:rsidRPr="00731D1E">
                  <w:rPr>
                    <w:sz w:val="20"/>
                    <w:szCs w:val="20"/>
                  </w:rPr>
                  <w:t>Datum:</w:t>
                </w:r>
              </w:p>
              <w:sdt>
                <w:sdtPr>
                  <w:rPr>
                    <w:sz w:val="20"/>
                    <w:szCs w:val="20"/>
                  </w:rPr>
                  <w:id w:val="-931821325"/>
                  <w:placeholder>
                    <w:docPart w:val="F1E337C4701744CB8FEA81A7262A4633"/>
                  </w:placeholder>
                  <w:showingPlcHdr/>
                  <w:date>
                    <w:dateFormat w:val="d-M-yyyy"/>
                    <w:lid w:val="nl-NL"/>
                    <w:storeMappedDataAs w:val="dateTime"/>
                    <w:calendar w:val="gregorian"/>
                  </w:date>
                </w:sdtPr>
                <w:sdtEndPr/>
                <w:sdtContent>
                  <w:p w:rsidR="007A08A9" w:rsidRPr="00731D1E" w:rsidRDefault="007A08A9" w:rsidP="007A08A9">
                    <w:pPr>
                      <w:pStyle w:val="Geenafstand"/>
                      <w:rPr>
                        <w:sz w:val="20"/>
                        <w:szCs w:val="20"/>
                      </w:rPr>
                    </w:pPr>
                    <w:r w:rsidRPr="00731D1E">
                      <w:rPr>
                        <w:rStyle w:val="Tekstvantijdelijkeaanduiding"/>
                      </w:rPr>
                      <w:t>Klik hier om datum in te voeren.</w:t>
                    </w:r>
                  </w:p>
                </w:sdtContent>
              </w:sdt>
              <w:p w:rsidR="007A08A9" w:rsidRPr="00731D1E" w:rsidRDefault="007A08A9" w:rsidP="007A08A9">
                <w:pPr>
                  <w:pStyle w:val="Geenafstand"/>
                  <w:rPr>
                    <w:sz w:val="20"/>
                    <w:szCs w:val="20"/>
                  </w:rPr>
                </w:pPr>
                <w:r w:rsidRPr="00731D1E">
                  <w:rPr>
                    <w:sz w:val="20"/>
                    <w:szCs w:val="20"/>
                  </w:rPr>
                  <w:t>Actie: Ad 1, ad 2, ad 3, ……</w:t>
                </w:r>
              </w:p>
              <w:sdt>
                <w:sdtPr>
                  <w:rPr>
                    <w:sz w:val="20"/>
                    <w:szCs w:val="20"/>
                  </w:rPr>
                  <w:id w:val="730040251"/>
                  <w:placeholder>
                    <w:docPart w:val="C52F66E812234ED1858E9D08F5175A97"/>
                  </w:placeholder>
                  <w:showingPlcHdr/>
                </w:sdtPr>
                <w:sdtEndPr/>
                <w:sdtContent>
                  <w:p w:rsidR="007A08A9" w:rsidRDefault="007A08A9" w:rsidP="007A08A9">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7A08A9" w:rsidRDefault="007A08A9" w:rsidP="007A08A9">
                <w:pPr>
                  <w:pStyle w:val="Geenafstand"/>
                  <w:rPr>
                    <w:sz w:val="20"/>
                    <w:szCs w:val="20"/>
                  </w:rPr>
                </w:pPr>
                <w:r w:rsidRPr="00731D1E">
                  <w:rPr>
                    <w:sz w:val="20"/>
                    <w:szCs w:val="20"/>
                  </w:rPr>
                  <w:t>Wie:</w:t>
                </w:r>
              </w:p>
              <w:sdt>
                <w:sdtPr>
                  <w:rPr>
                    <w:sz w:val="20"/>
                    <w:szCs w:val="20"/>
                  </w:rPr>
                  <w:id w:val="1743446099"/>
                  <w:placeholder>
                    <w:docPart w:val="4C1108C0A28A4D53A9B31B38DAB8746F"/>
                  </w:placeholder>
                  <w:showingPlcHdr/>
                </w:sdtPr>
                <w:sdtEndPr/>
                <w:sdtContent>
                  <w:p w:rsidR="007A08A9"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7A08A9" w:rsidRDefault="007A08A9" w:rsidP="007A08A9">
                <w:pPr>
                  <w:pStyle w:val="Geenafstand"/>
                  <w:rPr>
                    <w:sz w:val="20"/>
                    <w:szCs w:val="20"/>
                  </w:rPr>
                </w:pPr>
                <w:r w:rsidRPr="00731D1E">
                  <w:rPr>
                    <w:sz w:val="20"/>
                    <w:szCs w:val="20"/>
                  </w:rPr>
                  <w:t>Evaluatie:</w:t>
                </w:r>
              </w:p>
              <w:sdt>
                <w:sdtPr>
                  <w:rPr>
                    <w:sz w:val="20"/>
                    <w:szCs w:val="20"/>
                  </w:rPr>
                  <w:id w:val="712321704"/>
                  <w:placeholder>
                    <w:docPart w:val="5C726C5A6BB54C3EA6A55850092A11F0"/>
                  </w:placeholder>
                  <w:showingPlcHdr/>
                </w:sdtPr>
                <w:sdtEndPr/>
                <w:sdtContent>
                  <w:p w:rsidR="00731D1E"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r w:rsidR="00731D1E" w:rsidRPr="00731D1E" w:rsidTr="00C9445A">
            <w:tc>
              <w:tcPr>
                <w:tcW w:w="8646" w:type="dxa"/>
              </w:tcPr>
              <w:p w:rsidR="007A08A9" w:rsidRPr="00731D1E" w:rsidRDefault="007A08A9" w:rsidP="007A08A9">
                <w:pPr>
                  <w:pStyle w:val="Geenafstand"/>
                  <w:rPr>
                    <w:sz w:val="20"/>
                    <w:szCs w:val="20"/>
                  </w:rPr>
                </w:pPr>
                <w:r w:rsidRPr="00731D1E">
                  <w:rPr>
                    <w:sz w:val="20"/>
                    <w:szCs w:val="20"/>
                  </w:rPr>
                  <w:t xml:space="preserve">Periode </w:t>
                </w:r>
                <w:r>
                  <w:rPr>
                    <w:sz w:val="20"/>
                    <w:szCs w:val="20"/>
                  </w:rPr>
                  <w:t>3</w:t>
                </w:r>
                <w:r w:rsidRPr="00731D1E">
                  <w:rPr>
                    <w:sz w:val="20"/>
                    <w:szCs w:val="20"/>
                  </w:rPr>
                  <w:t>:</w:t>
                </w:r>
              </w:p>
              <w:sdt>
                <w:sdtPr>
                  <w:rPr>
                    <w:sz w:val="20"/>
                    <w:szCs w:val="20"/>
                  </w:rPr>
                  <w:id w:val="-1449471706"/>
                  <w:placeholder>
                    <w:docPart w:val="3E7B3E9CC00F4B83A13859E4714E7299"/>
                  </w:placeholder>
                  <w:showingPlcHdr/>
                </w:sdtPr>
                <w:sdtEndPr/>
                <w:sdtContent>
                  <w:p w:rsidR="007A08A9" w:rsidRPr="00731D1E" w:rsidRDefault="007A08A9" w:rsidP="007A08A9">
                    <w:pPr>
                      <w:pStyle w:val="Geenafstand"/>
                      <w:rPr>
                        <w:sz w:val="20"/>
                        <w:szCs w:val="20"/>
                      </w:rPr>
                    </w:pPr>
                    <w:r w:rsidRPr="00731D1E">
                      <w:rPr>
                        <w:rStyle w:val="Tekstvantijdelijkeaanduiding"/>
                      </w:rPr>
                      <w:t>Klik hier om voorstellen/handelingsafspraken in te voeren.</w:t>
                    </w:r>
                  </w:p>
                </w:sdtContent>
              </w:sdt>
              <w:p w:rsidR="007A08A9" w:rsidRPr="00731D1E" w:rsidRDefault="007A08A9" w:rsidP="007A08A9">
                <w:pPr>
                  <w:pStyle w:val="Geenafstand"/>
                  <w:rPr>
                    <w:sz w:val="20"/>
                    <w:szCs w:val="20"/>
                  </w:rPr>
                </w:pPr>
                <w:r w:rsidRPr="00731D1E">
                  <w:rPr>
                    <w:sz w:val="20"/>
                    <w:szCs w:val="20"/>
                  </w:rPr>
                  <w:t>Datum:</w:t>
                </w:r>
              </w:p>
              <w:sdt>
                <w:sdtPr>
                  <w:rPr>
                    <w:sz w:val="20"/>
                    <w:szCs w:val="20"/>
                  </w:rPr>
                  <w:id w:val="286016957"/>
                  <w:placeholder>
                    <w:docPart w:val="AA9F15E7152A4E2D90785EFFB40948DA"/>
                  </w:placeholder>
                  <w:showingPlcHdr/>
                  <w:date>
                    <w:dateFormat w:val="d-M-yyyy"/>
                    <w:lid w:val="nl-NL"/>
                    <w:storeMappedDataAs w:val="dateTime"/>
                    <w:calendar w:val="gregorian"/>
                  </w:date>
                </w:sdtPr>
                <w:sdtEndPr/>
                <w:sdtContent>
                  <w:p w:rsidR="007A08A9" w:rsidRPr="00731D1E" w:rsidRDefault="007A08A9" w:rsidP="007A08A9">
                    <w:pPr>
                      <w:pStyle w:val="Geenafstand"/>
                      <w:rPr>
                        <w:sz w:val="20"/>
                        <w:szCs w:val="20"/>
                      </w:rPr>
                    </w:pPr>
                    <w:r w:rsidRPr="00731D1E">
                      <w:rPr>
                        <w:rStyle w:val="Tekstvantijdelijkeaanduiding"/>
                      </w:rPr>
                      <w:t>Klik hier om datum in te voeren.</w:t>
                    </w:r>
                  </w:p>
                </w:sdtContent>
              </w:sdt>
              <w:p w:rsidR="007A08A9" w:rsidRPr="00731D1E" w:rsidRDefault="007A08A9" w:rsidP="007A08A9">
                <w:pPr>
                  <w:pStyle w:val="Geenafstand"/>
                  <w:rPr>
                    <w:sz w:val="20"/>
                    <w:szCs w:val="20"/>
                  </w:rPr>
                </w:pPr>
                <w:r w:rsidRPr="00731D1E">
                  <w:rPr>
                    <w:sz w:val="20"/>
                    <w:szCs w:val="20"/>
                  </w:rPr>
                  <w:t>Actie: Ad 1, ad 2, ad 3, ……</w:t>
                </w:r>
              </w:p>
              <w:sdt>
                <w:sdtPr>
                  <w:rPr>
                    <w:sz w:val="20"/>
                    <w:szCs w:val="20"/>
                  </w:rPr>
                  <w:id w:val="-1039891067"/>
                  <w:placeholder>
                    <w:docPart w:val="802001FC012744F3AEB7987EB493D855"/>
                  </w:placeholder>
                  <w:showingPlcHdr/>
                </w:sdtPr>
                <w:sdtEndPr/>
                <w:sdtContent>
                  <w:p w:rsidR="007A08A9" w:rsidRDefault="007A08A9" w:rsidP="007A08A9">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7A08A9" w:rsidRDefault="007A08A9" w:rsidP="007A08A9">
                <w:pPr>
                  <w:pStyle w:val="Geenafstand"/>
                  <w:rPr>
                    <w:sz w:val="20"/>
                    <w:szCs w:val="20"/>
                  </w:rPr>
                </w:pPr>
                <w:r w:rsidRPr="00731D1E">
                  <w:rPr>
                    <w:sz w:val="20"/>
                    <w:szCs w:val="20"/>
                  </w:rPr>
                  <w:t>Wie:</w:t>
                </w:r>
              </w:p>
              <w:sdt>
                <w:sdtPr>
                  <w:rPr>
                    <w:sz w:val="20"/>
                    <w:szCs w:val="20"/>
                  </w:rPr>
                  <w:id w:val="-1748338183"/>
                  <w:placeholder>
                    <w:docPart w:val="A9CCCA316FAF4696B730EE42849D39D8"/>
                  </w:placeholder>
                  <w:showingPlcHdr/>
                </w:sdtPr>
                <w:sdtEndPr/>
                <w:sdtContent>
                  <w:p w:rsidR="007A08A9"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7A08A9" w:rsidRDefault="007A08A9" w:rsidP="007A08A9">
                <w:pPr>
                  <w:pStyle w:val="Geenafstand"/>
                  <w:rPr>
                    <w:sz w:val="20"/>
                    <w:szCs w:val="20"/>
                  </w:rPr>
                </w:pPr>
                <w:r w:rsidRPr="00731D1E">
                  <w:rPr>
                    <w:sz w:val="20"/>
                    <w:szCs w:val="20"/>
                  </w:rPr>
                  <w:t>Evaluatie:</w:t>
                </w:r>
              </w:p>
              <w:sdt>
                <w:sdtPr>
                  <w:rPr>
                    <w:sz w:val="20"/>
                    <w:szCs w:val="20"/>
                  </w:rPr>
                  <w:id w:val="-1677412135"/>
                  <w:placeholder>
                    <w:docPart w:val="C980A2D0571B469388753B2075525E7A"/>
                  </w:placeholder>
                  <w:showingPlcHdr/>
                </w:sdtPr>
                <w:sdtEndPr/>
                <w:sdtContent>
                  <w:p w:rsidR="00731D1E"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r w:rsidR="00731D1E" w:rsidRPr="00731D1E" w:rsidTr="00C9445A">
            <w:tc>
              <w:tcPr>
                <w:tcW w:w="8646" w:type="dxa"/>
              </w:tcPr>
              <w:p w:rsidR="007A08A9" w:rsidRPr="00731D1E" w:rsidRDefault="007A08A9" w:rsidP="007A08A9">
                <w:pPr>
                  <w:pStyle w:val="Geenafstand"/>
                  <w:rPr>
                    <w:sz w:val="20"/>
                    <w:szCs w:val="20"/>
                  </w:rPr>
                </w:pPr>
                <w:r w:rsidRPr="00731D1E">
                  <w:rPr>
                    <w:sz w:val="20"/>
                    <w:szCs w:val="20"/>
                  </w:rPr>
                  <w:t xml:space="preserve">Periode </w:t>
                </w:r>
                <w:r>
                  <w:rPr>
                    <w:sz w:val="20"/>
                    <w:szCs w:val="20"/>
                  </w:rPr>
                  <w:t>4</w:t>
                </w:r>
                <w:r w:rsidRPr="00731D1E">
                  <w:rPr>
                    <w:sz w:val="20"/>
                    <w:szCs w:val="20"/>
                  </w:rPr>
                  <w:t>:</w:t>
                </w:r>
              </w:p>
              <w:sdt>
                <w:sdtPr>
                  <w:rPr>
                    <w:sz w:val="20"/>
                    <w:szCs w:val="20"/>
                  </w:rPr>
                  <w:id w:val="1422608336"/>
                  <w:placeholder>
                    <w:docPart w:val="8C842D49B3C44CA09F5465BAD22460AC"/>
                  </w:placeholder>
                  <w:showingPlcHdr/>
                </w:sdtPr>
                <w:sdtEndPr/>
                <w:sdtContent>
                  <w:p w:rsidR="007A08A9" w:rsidRPr="00731D1E" w:rsidRDefault="007A08A9" w:rsidP="007A08A9">
                    <w:pPr>
                      <w:pStyle w:val="Geenafstand"/>
                      <w:rPr>
                        <w:sz w:val="20"/>
                        <w:szCs w:val="20"/>
                      </w:rPr>
                    </w:pPr>
                    <w:r w:rsidRPr="00731D1E">
                      <w:rPr>
                        <w:rStyle w:val="Tekstvantijdelijkeaanduiding"/>
                      </w:rPr>
                      <w:t>Klik hier om voorstellen/handelingsafspraken in te voeren.</w:t>
                    </w:r>
                  </w:p>
                </w:sdtContent>
              </w:sdt>
              <w:p w:rsidR="007A08A9" w:rsidRPr="00731D1E" w:rsidRDefault="007A08A9" w:rsidP="007A08A9">
                <w:pPr>
                  <w:pStyle w:val="Geenafstand"/>
                  <w:rPr>
                    <w:sz w:val="20"/>
                    <w:szCs w:val="20"/>
                  </w:rPr>
                </w:pPr>
                <w:r w:rsidRPr="00731D1E">
                  <w:rPr>
                    <w:sz w:val="20"/>
                    <w:szCs w:val="20"/>
                  </w:rPr>
                  <w:t>Datum:</w:t>
                </w:r>
              </w:p>
              <w:sdt>
                <w:sdtPr>
                  <w:rPr>
                    <w:sz w:val="20"/>
                    <w:szCs w:val="20"/>
                  </w:rPr>
                  <w:id w:val="1301118719"/>
                  <w:placeholder>
                    <w:docPart w:val="9F528208FE194052A94257364E71793D"/>
                  </w:placeholder>
                  <w:showingPlcHdr/>
                  <w:date>
                    <w:dateFormat w:val="d-M-yyyy"/>
                    <w:lid w:val="nl-NL"/>
                    <w:storeMappedDataAs w:val="dateTime"/>
                    <w:calendar w:val="gregorian"/>
                  </w:date>
                </w:sdtPr>
                <w:sdtEndPr/>
                <w:sdtContent>
                  <w:p w:rsidR="007A08A9" w:rsidRPr="00731D1E" w:rsidRDefault="007A08A9" w:rsidP="007A08A9">
                    <w:pPr>
                      <w:pStyle w:val="Geenafstand"/>
                      <w:rPr>
                        <w:sz w:val="20"/>
                        <w:szCs w:val="20"/>
                      </w:rPr>
                    </w:pPr>
                    <w:r w:rsidRPr="00731D1E">
                      <w:rPr>
                        <w:rStyle w:val="Tekstvantijdelijkeaanduiding"/>
                      </w:rPr>
                      <w:t>Klik hier om datum in te voeren.</w:t>
                    </w:r>
                  </w:p>
                </w:sdtContent>
              </w:sdt>
              <w:p w:rsidR="007A08A9" w:rsidRPr="00731D1E" w:rsidRDefault="007A08A9" w:rsidP="007A08A9">
                <w:pPr>
                  <w:pStyle w:val="Geenafstand"/>
                  <w:rPr>
                    <w:sz w:val="20"/>
                    <w:szCs w:val="20"/>
                  </w:rPr>
                </w:pPr>
                <w:r w:rsidRPr="00731D1E">
                  <w:rPr>
                    <w:sz w:val="20"/>
                    <w:szCs w:val="20"/>
                  </w:rPr>
                  <w:t>Actie: Ad 1, ad 2, ad 3, ……</w:t>
                </w:r>
              </w:p>
              <w:sdt>
                <w:sdtPr>
                  <w:rPr>
                    <w:sz w:val="20"/>
                    <w:szCs w:val="20"/>
                  </w:rPr>
                  <w:id w:val="1637285358"/>
                  <w:placeholder>
                    <w:docPart w:val="A8185659D4D54228A455AEC381DE0A7D"/>
                  </w:placeholder>
                  <w:showingPlcHdr/>
                </w:sdtPr>
                <w:sdtEndPr/>
                <w:sdtContent>
                  <w:p w:rsidR="007A08A9" w:rsidRDefault="007A08A9" w:rsidP="007A08A9">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7A08A9" w:rsidRDefault="007A08A9" w:rsidP="007A08A9">
                <w:pPr>
                  <w:pStyle w:val="Geenafstand"/>
                  <w:rPr>
                    <w:sz w:val="20"/>
                    <w:szCs w:val="20"/>
                  </w:rPr>
                </w:pPr>
                <w:r w:rsidRPr="00731D1E">
                  <w:rPr>
                    <w:sz w:val="20"/>
                    <w:szCs w:val="20"/>
                  </w:rPr>
                  <w:t>Wie:</w:t>
                </w:r>
              </w:p>
              <w:sdt>
                <w:sdtPr>
                  <w:rPr>
                    <w:sz w:val="20"/>
                    <w:szCs w:val="20"/>
                  </w:rPr>
                  <w:id w:val="-25953694"/>
                  <w:placeholder>
                    <w:docPart w:val="72FB8901161143939A2ECF66FD805D60"/>
                  </w:placeholder>
                  <w:showingPlcHdr/>
                </w:sdtPr>
                <w:sdtEndPr/>
                <w:sdtContent>
                  <w:p w:rsidR="007A08A9"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7A08A9" w:rsidRDefault="007A08A9" w:rsidP="007A08A9">
                <w:pPr>
                  <w:pStyle w:val="Geenafstand"/>
                  <w:rPr>
                    <w:sz w:val="20"/>
                    <w:szCs w:val="20"/>
                  </w:rPr>
                </w:pPr>
                <w:r w:rsidRPr="00731D1E">
                  <w:rPr>
                    <w:sz w:val="20"/>
                    <w:szCs w:val="20"/>
                  </w:rPr>
                  <w:t>Evaluatie:</w:t>
                </w:r>
              </w:p>
              <w:sdt>
                <w:sdtPr>
                  <w:rPr>
                    <w:sz w:val="20"/>
                    <w:szCs w:val="20"/>
                  </w:rPr>
                  <w:id w:val="-419482276"/>
                  <w:placeholder>
                    <w:docPart w:val="665D1A208C7E4D28B79FB7561DF15B78"/>
                  </w:placeholder>
                  <w:showingPlcHdr/>
                </w:sdtPr>
                <w:sdtEndPr/>
                <w:sdtContent>
                  <w:p w:rsidR="00731D1E"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r w:rsidR="00731D1E" w:rsidRPr="00731D1E" w:rsidTr="00C9445A">
            <w:tc>
              <w:tcPr>
                <w:tcW w:w="8646" w:type="dxa"/>
              </w:tcPr>
              <w:p w:rsidR="007A08A9" w:rsidRPr="00731D1E" w:rsidRDefault="007A08A9" w:rsidP="007A08A9">
                <w:pPr>
                  <w:pStyle w:val="Geenafstand"/>
                  <w:rPr>
                    <w:sz w:val="20"/>
                    <w:szCs w:val="20"/>
                  </w:rPr>
                </w:pPr>
                <w:r w:rsidRPr="00731D1E">
                  <w:rPr>
                    <w:sz w:val="20"/>
                    <w:szCs w:val="20"/>
                  </w:rPr>
                  <w:t xml:space="preserve">Periode </w:t>
                </w:r>
                <w:r>
                  <w:rPr>
                    <w:sz w:val="20"/>
                    <w:szCs w:val="20"/>
                  </w:rPr>
                  <w:t>5</w:t>
                </w:r>
                <w:r w:rsidRPr="00731D1E">
                  <w:rPr>
                    <w:sz w:val="20"/>
                    <w:szCs w:val="20"/>
                  </w:rPr>
                  <w:t>:</w:t>
                </w:r>
              </w:p>
              <w:sdt>
                <w:sdtPr>
                  <w:rPr>
                    <w:sz w:val="20"/>
                    <w:szCs w:val="20"/>
                  </w:rPr>
                  <w:id w:val="-1971426707"/>
                  <w:placeholder>
                    <w:docPart w:val="E52CEA7135A64004814521CAF9F8254D"/>
                  </w:placeholder>
                  <w:showingPlcHdr/>
                </w:sdtPr>
                <w:sdtEndPr/>
                <w:sdtContent>
                  <w:p w:rsidR="007A08A9" w:rsidRPr="00731D1E" w:rsidRDefault="007A08A9" w:rsidP="007A08A9">
                    <w:pPr>
                      <w:pStyle w:val="Geenafstand"/>
                      <w:rPr>
                        <w:sz w:val="20"/>
                        <w:szCs w:val="20"/>
                      </w:rPr>
                    </w:pPr>
                    <w:r w:rsidRPr="00731D1E">
                      <w:rPr>
                        <w:rStyle w:val="Tekstvantijdelijkeaanduiding"/>
                      </w:rPr>
                      <w:t>Klik hier om voorstellen/handelingsafspraken in te voeren.</w:t>
                    </w:r>
                  </w:p>
                </w:sdtContent>
              </w:sdt>
              <w:p w:rsidR="007A08A9" w:rsidRPr="00731D1E" w:rsidRDefault="007A08A9" w:rsidP="007A08A9">
                <w:pPr>
                  <w:pStyle w:val="Geenafstand"/>
                  <w:rPr>
                    <w:sz w:val="20"/>
                    <w:szCs w:val="20"/>
                  </w:rPr>
                </w:pPr>
                <w:r w:rsidRPr="00731D1E">
                  <w:rPr>
                    <w:sz w:val="20"/>
                    <w:szCs w:val="20"/>
                  </w:rPr>
                  <w:t>Datum:</w:t>
                </w:r>
              </w:p>
              <w:sdt>
                <w:sdtPr>
                  <w:rPr>
                    <w:sz w:val="20"/>
                    <w:szCs w:val="20"/>
                  </w:rPr>
                  <w:id w:val="928307493"/>
                  <w:placeholder>
                    <w:docPart w:val="44A58A7EE5AA427CA6E6D56E551DCAC6"/>
                  </w:placeholder>
                  <w:showingPlcHdr/>
                  <w:date>
                    <w:dateFormat w:val="d-M-yyyy"/>
                    <w:lid w:val="nl-NL"/>
                    <w:storeMappedDataAs w:val="dateTime"/>
                    <w:calendar w:val="gregorian"/>
                  </w:date>
                </w:sdtPr>
                <w:sdtEndPr/>
                <w:sdtContent>
                  <w:p w:rsidR="007A08A9" w:rsidRPr="00731D1E" w:rsidRDefault="007A08A9" w:rsidP="007A08A9">
                    <w:pPr>
                      <w:pStyle w:val="Geenafstand"/>
                      <w:rPr>
                        <w:sz w:val="20"/>
                        <w:szCs w:val="20"/>
                      </w:rPr>
                    </w:pPr>
                    <w:r w:rsidRPr="00731D1E">
                      <w:rPr>
                        <w:rStyle w:val="Tekstvantijdelijkeaanduiding"/>
                      </w:rPr>
                      <w:t>Klik hier om datum in te voeren.</w:t>
                    </w:r>
                  </w:p>
                </w:sdtContent>
              </w:sdt>
              <w:p w:rsidR="007A08A9" w:rsidRPr="00731D1E" w:rsidRDefault="007A08A9" w:rsidP="007A08A9">
                <w:pPr>
                  <w:pStyle w:val="Geenafstand"/>
                  <w:rPr>
                    <w:sz w:val="20"/>
                    <w:szCs w:val="20"/>
                  </w:rPr>
                </w:pPr>
                <w:r w:rsidRPr="00731D1E">
                  <w:rPr>
                    <w:sz w:val="20"/>
                    <w:szCs w:val="20"/>
                  </w:rPr>
                  <w:t>Actie: Ad 1, ad 2, ad 3, ……</w:t>
                </w:r>
              </w:p>
              <w:sdt>
                <w:sdtPr>
                  <w:rPr>
                    <w:sz w:val="20"/>
                    <w:szCs w:val="20"/>
                  </w:rPr>
                  <w:id w:val="-961646189"/>
                  <w:placeholder>
                    <w:docPart w:val="650505E4B53D464ABDC52A885134359C"/>
                  </w:placeholder>
                  <w:showingPlcHdr/>
                </w:sdtPr>
                <w:sdtEndPr/>
                <w:sdtContent>
                  <w:p w:rsidR="007A08A9" w:rsidRDefault="007A08A9" w:rsidP="007A08A9">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7A08A9" w:rsidRDefault="007A08A9" w:rsidP="007A08A9">
                <w:pPr>
                  <w:pStyle w:val="Geenafstand"/>
                  <w:rPr>
                    <w:sz w:val="20"/>
                    <w:szCs w:val="20"/>
                  </w:rPr>
                </w:pPr>
                <w:r w:rsidRPr="00731D1E">
                  <w:rPr>
                    <w:sz w:val="20"/>
                    <w:szCs w:val="20"/>
                  </w:rPr>
                  <w:t>Wie:</w:t>
                </w:r>
              </w:p>
              <w:sdt>
                <w:sdtPr>
                  <w:rPr>
                    <w:sz w:val="20"/>
                    <w:szCs w:val="20"/>
                  </w:rPr>
                  <w:id w:val="-2134933928"/>
                  <w:placeholder>
                    <w:docPart w:val="E77872878A114C95888D1EE7260D97FB"/>
                  </w:placeholder>
                  <w:showingPlcHdr/>
                </w:sdtPr>
                <w:sdtEndPr/>
                <w:sdtContent>
                  <w:p w:rsidR="007A08A9"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7A08A9" w:rsidRDefault="007A08A9" w:rsidP="007A08A9">
                <w:pPr>
                  <w:pStyle w:val="Geenafstand"/>
                  <w:rPr>
                    <w:sz w:val="20"/>
                    <w:szCs w:val="20"/>
                  </w:rPr>
                </w:pPr>
                <w:r w:rsidRPr="00731D1E">
                  <w:rPr>
                    <w:sz w:val="20"/>
                    <w:szCs w:val="20"/>
                  </w:rPr>
                  <w:t>Evaluatie:</w:t>
                </w:r>
              </w:p>
              <w:sdt>
                <w:sdtPr>
                  <w:rPr>
                    <w:sz w:val="20"/>
                    <w:szCs w:val="20"/>
                  </w:rPr>
                  <w:id w:val="1361470258"/>
                  <w:placeholder>
                    <w:docPart w:val="C0DCDCA401004F079C3F8E50AFF6AFA3"/>
                  </w:placeholder>
                  <w:showingPlcHdr/>
                </w:sdtPr>
                <w:sdtEndPr/>
                <w:sdtContent>
                  <w:p w:rsidR="00731D1E"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r w:rsidR="00731D1E" w:rsidRPr="00731D1E" w:rsidTr="00C9445A">
            <w:tc>
              <w:tcPr>
                <w:tcW w:w="8646" w:type="dxa"/>
              </w:tcPr>
              <w:p w:rsidR="007A08A9" w:rsidRPr="00731D1E" w:rsidRDefault="007A08A9" w:rsidP="007A08A9">
                <w:pPr>
                  <w:pStyle w:val="Geenafstand"/>
                  <w:rPr>
                    <w:sz w:val="20"/>
                    <w:szCs w:val="20"/>
                  </w:rPr>
                </w:pPr>
                <w:r w:rsidRPr="00731D1E">
                  <w:rPr>
                    <w:sz w:val="20"/>
                    <w:szCs w:val="20"/>
                  </w:rPr>
                  <w:t xml:space="preserve">Periode </w:t>
                </w:r>
                <w:r>
                  <w:rPr>
                    <w:sz w:val="20"/>
                    <w:szCs w:val="20"/>
                  </w:rPr>
                  <w:t>6</w:t>
                </w:r>
                <w:r w:rsidRPr="00731D1E">
                  <w:rPr>
                    <w:sz w:val="20"/>
                    <w:szCs w:val="20"/>
                  </w:rPr>
                  <w:t>:</w:t>
                </w:r>
              </w:p>
              <w:sdt>
                <w:sdtPr>
                  <w:rPr>
                    <w:sz w:val="20"/>
                    <w:szCs w:val="20"/>
                  </w:rPr>
                  <w:id w:val="1645158743"/>
                  <w:placeholder>
                    <w:docPart w:val="2BB95805723847C785AFB378A0D6B0C0"/>
                  </w:placeholder>
                  <w:showingPlcHdr/>
                </w:sdtPr>
                <w:sdtEndPr/>
                <w:sdtContent>
                  <w:p w:rsidR="007A08A9" w:rsidRPr="00731D1E" w:rsidRDefault="007A08A9" w:rsidP="007A08A9">
                    <w:pPr>
                      <w:pStyle w:val="Geenafstand"/>
                      <w:rPr>
                        <w:sz w:val="20"/>
                        <w:szCs w:val="20"/>
                      </w:rPr>
                    </w:pPr>
                    <w:r w:rsidRPr="00731D1E">
                      <w:rPr>
                        <w:rStyle w:val="Tekstvantijdelijkeaanduiding"/>
                      </w:rPr>
                      <w:t>Klik hier om voorstellen/handelingsafspraken in te voeren.</w:t>
                    </w:r>
                  </w:p>
                </w:sdtContent>
              </w:sdt>
              <w:p w:rsidR="007A08A9" w:rsidRPr="00731D1E" w:rsidRDefault="007A08A9" w:rsidP="007A08A9">
                <w:pPr>
                  <w:pStyle w:val="Geenafstand"/>
                  <w:rPr>
                    <w:sz w:val="20"/>
                    <w:szCs w:val="20"/>
                  </w:rPr>
                </w:pPr>
                <w:r w:rsidRPr="00731D1E">
                  <w:rPr>
                    <w:sz w:val="20"/>
                    <w:szCs w:val="20"/>
                  </w:rPr>
                  <w:t>Datum:</w:t>
                </w:r>
              </w:p>
              <w:sdt>
                <w:sdtPr>
                  <w:rPr>
                    <w:sz w:val="20"/>
                    <w:szCs w:val="20"/>
                  </w:rPr>
                  <w:id w:val="1501319176"/>
                  <w:placeholder>
                    <w:docPart w:val="42AEF35E24164D0EAC9FC5CCF0773991"/>
                  </w:placeholder>
                  <w:showingPlcHdr/>
                  <w:date>
                    <w:dateFormat w:val="d-M-yyyy"/>
                    <w:lid w:val="nl-NL"/>
                    <w:storeMappedDataAs w:val="dateTime"/>
                    <w:calendar w:val="gregorian"/>
                  </w:date>
                </w:sdtPr>
                <w:sdtEndPr/>
                <w:sdtContent>
                  <w:p w:rsidR="007A08A9" w:rsidRPr="00731D1E" w:rsidRDefault="007A08A9" w:rsidP="007A08A9">
                    <w:pPr>
                      <w:pStyle w:val="Geenafstand"/>
                      <w:rPr>
                        <w:sz w:val="20"/>
                        <w:szCs w:val="20"/>
                      </w:rPr>
                    </w:pPr>
                    <w:r w:rsidRPr="00731D1E">
                      <w:rPr>
                        <w:rStyle w:val="Tekstvantijdelijkeaanduiding"/>
                      </w:rPr>
                      <w:t>Klik hier om datum in te voeren.</w:t>
                    </w:r>
                  </w:p>
                </w:sdtContent>
              </w:sdt>
              <w:p w:rsidR="007A08A9" w:rsidRPr="00731D1E" w:rsidRDefault="007A08A9" w:rsidP="007A08A9">
                <w:pPr>
                  <w:pStyle w:val="Geenafstand"/>
                  <w:rPr>
                    <w:sz w:val="20"/>
                    <w:szCs w:val="20"/>
                  </w:rPr>
                </w:pPr>
                <w:r w:rsidRPr="00731D1E">
                  <w:rPr>
                    <w:sz w:val="20"/>
                    <w:szCs w:val="20"/>
                  </w:rPr>
                  <w:t>Actie: Ad 1, ad 2, ad 3, ……</w:t>
                </w:r>
              </w:p>
              <w:sdt>
                <w:sdtPr>
                  <w:rPr>
                    <w:sz w:val="20"/>
                    <w:szCs w:val="20"/>
                  </w:rPr>
                  <w:id w:val="-1998410607"/>
                  <w:placeholder>
                    <w:docPart w:val="A97FA6DF49974FDA96E48E891FD6BBA1"/>
                  </w:placeholder>
                  <w:showingPlcHdr/>
                </w:sdtPr>
                <w:sdtEndPr/>
                <w:sdtContent>
                  <w:p w:rsidR="007A08A9" w:rsidRDefault="007A08A9" w:rsidP="007A08A9">
                    <w:pPr>
                      <w:pStyle w:val="Geenafstand"/>
                      <w:rPr>
                        <w:sz w:val="20"/>
                        <w:szCs w:val="20"/>
                      </w:rPr>
                    </w:pPr>
                    <w:r w:rsidRPr="00AB34A7">
                      <w:rPr>
                        <w:rStyle w:val="Tekstvantijdelijkeaanduiding"/>
                      </w:rPr>
                      <w:t xml:space="preserve">Klik hier </w:t>
                    </w:r>
                    <w:r>
                      <w:rPr>
                        <w:rStyle w:val="Tekstvantijdelijkeaanduiding"/>
                      </w:rPr>
                      <w:t>om acties in te voeren</w:t>
                    </w:r>
                    <w:r w:rsidRPr="00AB34A7">
                      <w:rPr>
                        <w:rStyle w:val="Tekstvantijdelijkeaanduiding"/>
                      </w:rPr>
                      <w:t>.</w:t>
                    </w:r>
                  </w:p>
                </w:sdtContent>
              </w:sdt>
              <w:p w:rsidR="007A08A9" w:rsidRDefault="007A08A9" w:rsidP="007A08A9">
                <w:pPr>
                  <w:pStyle w:val="Geenafstand"/>
                  <w:rPr>
                    <w:sz w:val="20"/>
                    <w:szCs w:val="20"/>
                  </w:rPr>
                </w:pPr>
                <w:r w:rsidRPr="00731D1E">
                  <w:rPr>
                    <w:sz w:val="20"/>
                    <w:szCs w:val="20"/>
                  </w:rPr>
                  <w:t>Wie:</w:t>
                </w:r>
              </w:p>
              <w:sdt>
                <w:sdtPr>
                  <w:rPr>
                    <w:sz w:val="20"/>
                    <w:szCs w:val="20"/>
                  </w:rPr>
                  <w:id w:val="-1919859527"/>
                  <w:placeholder>
                    <w:docPart w:val="AED5C247BC5A494D9037E52FB9477118"/>
                  </w:placeholder>
                  <w:showingPlcHdr/>
                </w:sdtPr>
                <w:sdtEndPr/>
                <w:sdtContent>
                  <w:p w:rsidR="007A08A9"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sdtContent>
              </w:sdt>
              <w:p w:rsidR="007A08A9" w:rsidRDefault="007A08A9" w:rsidP="007A08A9">
                <w:pPr>
                  <w:pStyle w:val="Geenafstand"/>
                  <w:rPr>
                    <w:sz w:val="20"/>
                    <w:szCs w:val="20"/>
                  </w:rPr>
                </w:pPr>
                <w:r w:rsidRPr="00731D1E">
                  <w:rPr>
                    <w:sz w:val="20"/>
                    <w:szCs w:val="20"/>
                  </w:rPr>
                  <w:t>Evaluatie:</w:t>
                </w:r>
              </w:p>
              <w:sdt>
                <w:sdtPr>
                  <w:rPr>
                    <w:sz w:val="20"/>
                    <w:szCs w:val="20"/>
                  </w:rPr>
                  <w:id w:val="-1066805087"/>
                  <w:placeholder>
                    <w:docPart w:val="F02A14690E654D668BA916DE79E5371B"/>
                  </w:placeholder>
                  <w:showingPlcHdr/>
                </w:sdtPr>
                <w:sdtEndPr/>
                <w:sdtContent>
                  <w:p w:rsidR="00731D1E" w:rsidRPr="00731D1E" w:rsidRDefault="007A08A9" w:rsidP="007A08A9">
                    <w:pPr>
                      <w:pStyle w:val="Geenafstand"/>
                      <w:rPr>
                        <w:sz w:val="20"/>
                        <w:szCs w:val="20"/>
                      </w:rPr>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sdtContent>
              </w:sdt>
            </w:tc>
          </w:tr>
        </w:tbl>
        <w:p w:rsidR="008408B6" w:rsidRPr="00731D1E" w:rsidRDefault="008408B6" w:rsidP="008408B6">
          <w:pPr>
            <w:pStyle w:val="Geenafstand"/>
            <w:rPr>
              <w:sz w:val="20"/>
              <w:szCs w:val="20"/>
            </w:rPr>
          </w:pPr>
        </w:p>
        <w:p w:rsidR="008408B6" w:rsidRPr="00D02894" w:rsidRDefault="008408B6" w:rsidP="008408B6">
          <w:pPr>
            <w:pStyle w:val="Geenafstand"/>
            <w:rPr>
              <w:sz w:val="20"/>
              <w:szCs w:val="20"/>
            </w:rPr>
          </w:pPr>
        </w:p>
        <w:p w:rsidR="00261546" w:rsidRDefault="00261546"/>
      </w:sdtContent>
    </w:sdt>
    <w:tbl>
      <w:tblPr>
        <w:tblStyle w:val="Tabelraster"/>
        <w:tblW w:w="0" w:type="auto"/>
        <w:tblLook w:val="04A0" w:firstRow="1" w:lastRow="0" w:firstColumn="1" w:lastColumn="0" w:noHBand="0" w:noVBand="1"/>
      </w:tblPr>
      <w:tblGrid>
        <w:gridCol w:w="4369"/>
        <w:gridCol w:w="4353"/>
      </w:tblGrid>
      <w:tr w:rsidR="00261546" w:rsidRPr="00C57D34" w:rsidTr="00885BF0">
        <w:tc>
          <w:tcPr>
            <w:tcW w:w="4606" w:type="dxa"/>
            <w:shd w:val="clear" w:color="auto" w:fill="D9D9D9" w:themeFill="background1" w:themeFillShade="D9"/>
          </w:tcPr>
          <w:p w:rsidR="00261546" w:rsidRPr="00C57D34" w:rsidRDefault="00261546" w:rsidP="00885BF0">
            <w:pPr>
              <w:rPr>
                <w:b/>
                <w:sz w:val="16"/>
                <w:szCs w:val="16"/>
              </w:rPr>
            </w:pPr>
            <w:r w:rsidRPr="00C57D34">
              <w:rPr>
                <w:b/>
              </w:rPr>
              <w:t xml:space="preserve">Handtekening </w:t>
            </w:r>
            <w:r>
              <w:rPr>
                <w:b/>
              </w:rPr>
              <w:t>ouder¹</w:t>
            </w:r>
            <w:r w:rsidRPr="00C57D34">
              <w:rPr>
                <w:b/>
              </w:rPr>
              <w:t>/verzorgster/wettelijk vertegenwoordiger*</w:t>
            </w:r>
          </w:p>
        </w:tc>
        <w:tc>
          <w:tcPr>
            <w:tcW w:w="4606" w:type="dxa"/>
            <w:shd w:val="clear" w:color="auto" w:fill="D9D9D9" w:themeFill="background1" w:themeFillShade="D9"/>
          </w:tcPr>
          <w:p w:rsidR="00261546" w:rsidRPr="00C57D34" w:rsidRDefault="00261546" w:rsidP="00885BF0">
            <w:pPr>
              <w:rPr>
                <w:b/>
                <w:sz w:val="16"/>
                <w:szCs w:val="16"/>
              </w:rPr>
            </w:pPr>
            <w:r w:rsidRPr="00C57D34">
              <w:rPr>
                <w:b/>
              </w:rPr>
              <w:t xml:space="preserve">Handtekening </w:t>
            </w:r>
            <w:r>
              <w:rPr>
                <w:b/>
              </w:rPr>
              <w:t>ouder²</w:t>
            </w:r>
            <w:r w:rsidRPr="00C57D34">
              <w:rPr>
                <w:b/>
              </w:rPr>
              <w:t>/verzorger/wettelijk vertegenwoordiger*</w:t>
            </w:r>
          </w:p>
        </w:tc>
      </w:tr>
      <w:tr w:rsidR="00261546" w:rsidRPr="00C57D34" w:rsidTr="00885BF0">
        <w:tc>
          <w:tcPr>
            <w:tcW w:w="4606" w:type="dxa"/>
          </w:tcPr>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sz w:val="16"/>
                <w:szCs w:val="16"/>
              </w:rPr>
            </w:pPr>
            <w:bookmarkStart w:id="0" w:name="_GoBack"/>
            <w:bookmarkEnd w:id="0"/>
          </w:p>
          <w:p w:rsidR="00261546" w:rsidRPr="00C57D34" w:rsidRDefault="00261546" w:rsidP="00885BF0">
            <w:pPr>
              <w:rPr>
                <w:b/>
                <w:sz w:val="16"/>
                <w:szCs w:val="16"/>
              </w:rPr>
            </w:pPr>
          </w:p>
          <w:p w:rsidR="00261546" w:rsidRPr="00C57D34" w:rsidRDefault="00261546" w:rsidP="00885BF0">
            <w:pPr>
              <w:rPr>
                <w:b/>
              </w:rPr>
            </w:pPr>
            <w:r w:rsidRPr="00C57D34">
              <w:rPr>
                <w:b/>
                <w:sz w:val="16"/>
                <w:szCs w:val="16"/>
              </w:rPr>
              <w:t>*indien ouders gescheiden zijn en beide gezag hebben, dienen beide ouders te ondertekenen</w:t>
            </w:r>
          </w:p>
        </w:tc>
        <w:tc>
          <w:tcPr>
            <w:tcW w:w="4606" w:type="dxa"/>
          </w:tcPr>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sz w:val="16"/>
                <w:szCs w:val="16"/>
              </w:rPr>
            </w:pPr>
          </w:p>
          <w:p w:rsidR="00261546" w:rsidRPr="00C57D34" w:rsidRDefault="00261546" w:rsidP="00885BF0">
            <w:pPr>
              <w:rPr>
                <w:b/>
              </w:rPr>
            </w:pPr>
            <w:r w:rsidRPr="00C57D34">
              <w:rPr>
                <w:b/>
                <w:sz w:val="16"/>
                <w:szCs w:val="16"/>
              </w:rPr>
              <w:t>*indien ouders gescheiden zijn en beide gezag hebben, dienen beide ouders te ondertekenen</w:t>
            </w:r>
          </w:p>
        </w:tc>
      </w:tr>
    </w:tbl>
    <w:p w:rsidR="007E6C2A" w:rsidRDefault="007E6C2A"/>
    <w:sectPr w:rsidR="007E6C2A" w:rsidSect="00E4699B">
      <w:footerReference w:type="default" r:id="rId9"/>
      <w:pgSz w:w="11906" w:h="16838"/>
      <w:pgMar w:top="1417" w:right="198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63E6" w:rsidRDefault="00D263E6">
      <w:pPr>
        <w:spacing w:after="0" w:line="240" w:lineRule="auto"/>
      </w:pPr>
      <w:r>
        <w:separator/>
      </w:r>
    </w:p>
  </w:endnote>
  <w:endnote w:type="continuationSeparator" w:id="0">
    <w:p w:rsidR="00D263E6" w:rsidRDefault="00D263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C5B" w:rsidRDefault="007E6C2A">
    <w:pPr>
      <w:pStyle w:val="Voettekst"/>
      <w:jc w:val="right"/>
    </w:pPr>
    <w:r>
      <w:fldChar w:fldCharType="begin"/>
    </w:r>
    <w:r>
      <w:instrText xml:space="preserve"> PAGE   \* MERGEFORMAT </w:instrText>
    </w:r>
    <w:r>
      <w:fldChar w:fldCharType="separate"/>
    </w:r>
    <w:r w:rsidR="00261546">
      <w:rPr>
        <w:noProof/>
      </w:rPr>
      <w:t>2</w:t>
    </w:r>
    <w:r>
      <w:rPr>
        <w:noProof/>
      </w:rPr>
      <w:fldChar w:fldCharType="end"/>
    </w:r>
  </w:p>
  <w:p w:rsidR="00816C5B" w:rsidRDefault="00261546">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63E6" w:rsidRDefault="00D263E6">
      <w:pPr>
        <w:spacing w:after="0" w:line="240" w:lineRule="auto"/>
      </w:pPr>
      <w:r>
        <w:separator/>
      </w:r>
    </w:p>
  </w:footnote>
  <w:footnote w:type="continuationSeparator" w:id="0">
    <w:p w:rsidR="00D263E6" w:rsidRDefault="00D263E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proofState w:spelling="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3E6"/>
    <w:rsid w:val="000D319C"/>
    <w:rsid w:val="0017238A"/>
    <w:rsid w:val="001C5772"/>
    <w:rsid w:val="00237021"/>
    <w:rsid w:val="00261546"/>
    <w:rsid w:val="00407853"/>
    <w:rsid w:val="004A46DA"/>
    <w:rsid w:val="004D18FB"/>
    <w:rsid w:val="004D79DE"/>
    <w:rsid w:val="00731D1E"/>
    <w:rsid w:val="00764A51"/>
    <w:rsid w:val="007A08A9"/>
    <w:rsid w:val="007A6086"/>
    <w:rsid w:val="007C7CA9"/>
    <w:rsid w:val="007E6C2A"/>
    <w:rsid w:val="008408B6"/>
    <w:rsid w:val="00D263E6"/>
    <w:rsid w:val="00DA7A27"/>
    <w:rsid w:val="00E032B2"/>
    <w:rsid w:val="00F5067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8408B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Geenafstand">
    <w:name w:val="No Spacing"/>
    <w:uiPriority w:val="99"/>
    <w:qFormat/>
    <w:rsid w:val="008408B6"/>
    <w:pPr>
      <w:spacing w:after="0" w:line="240" w:lineRule="auto"/>
    </w:pPr>
    <w:rPr>
      <w:rFonts w:ascii="Calibri" w:eastAsia="Calibri" w:hAnsi="Calibri" w:cs="Times New Roman"/>
      <w:lang w:eastAsia="en-US"/>
    </w:rPr>
  </w:style>
  <w:style w:type="paragraph" w:styleId="Voettekst">
    <w:name w:val="footer"/>
    <w:basedOn w:val="Standaard"/>
    <w:link w:val="VoettekstChar"/>
    <w:uiPriority w:val="99"/>
    <w:unhideWhenUsed/>
    <w:rsid w:val="008408B6"/>
    <w:pPr>
      <w:tabs>
        <w:tab w:val="center" w:pos="4536"/>
        <w:tab w:val="right" w:pos="9072"/>
      </w:tabs>
    </w:pPr>
    <w:rPr>
      <w:rFonts w:ascii="Calibri" w:eastAsia="Calibri" w:hAnsi="Calibri" w:cs="Times New Roman"/>
      <w:lang w:eastAsia="en-US"/>
    </w:rPr>
  </w:style>
  <w:style w:type="character" w:customStyle="1" w:styleId="VoettekstChar">
    <w:name w:val="Voettekst Char"/>
    <w:basedOn w:val="Standaardalinea-lettertype"/>
    <w:link w:val="Voettekst"/>
    <w:uiPriority w:val="99"/>
    <w:rsid w:val="008408B6"/>
    <w:rPr>
      <w:rFonts w:ascii="Calibri" w:eastAsia="Calibri" w:hAnsi="Calibri" w:cs="Times New Roman"/>
      <w:lang w:eastAsia="en-US"/>
    </w:rPr>
  </w:style>
  <w:style w:type="character" w:styleId="Hyperlink">
    <w:name w:val="Hyperlink"/>
    <w:basedOn w:val="Standaardalinea-lettertype"/>
    <w:uiPriority w:val="99"/>
    <w:unhideWhenUsed/>
    <w:rsid w:val="008408B6"/>
    <w:rPr>
      <w:color w:val="0000FF" w:themeColor="hyperlink"/>
      <w:u w:val="single"/>
    </w:rPr>
  </w:style>
  <w:style w:type="paragraph" w:styleId="Ballontekst">
    <w:name w:val="Balloon Text"/>
    <w:basedOn w:val="Standaard"/>
    <w:link w:val="BallontekstChar"/>
    <w:uiPriority w:val="99"/>
    <w:semiHidden/>
    <w:unhideWhenUsed/>
    <w:rsid w:val="008408B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408B6"/>
    <w:rPr>
      <w:rFonts w:ascii="Tahoma" w:hAnsi="Tahoma" w:cs="Tahoma"/>
      <w:sz w:val="16"/>
      <w:szCs w:val="16"/>
    </w:rPr>
  </w:style>
  <w:style w:type="character" w:styleId="Tekstvantijdelijkeaanduiding">
    <w:name w:val="Placeholder Text"/>
    <w:basedOn w:val="Standaardalinea-lettertype"/>
    <w:uiPriority w:val="99"/>
    <w:semiHidden/>
    <w:rsid w:val="008408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8408B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Geenafstand">
    <w:name w:val="No Spacing"/>
    <w:uiPriority w:val="99"/>
    <w:qFormat/>
    <w:rsid w:val="008408B6"/>
    <w:pPr>
      <w:spacing w:after="0" w:line="240" w:lineRule="auto"/>
    </w:pPr>
    <w:rPr>
      <w:rFonts w:ascii="Calibri" w:eastAsia="Calibri" w:hAnsi="Calibri" w:cs="Times New Roman"/>
      <w:lang w:eastAsia="en-US"/>
    </w:rPr>
  </w:style>
  <w:style w:type="paragraph" w:styleId="Voettekst">
    <w:name w:val="footer"/>
    <w:basedOn w:val="Standaard"/>
    <w:link w:val="VoettekstChar"/>
    <w:uiPriority w:val="99"/>
    <w:unhideWhenUsed/>
    <w:rsid w:val="008408B6"/>
    <w:pPr>
      <w:tabs>
        <w:tab w:val="center" w:pos="4536"/>
        <w:tab w:val="right" w:pos="9072"/>
      </w:tabs>
    </w:pPr>
    <w:rPr>
      <w:rFonts w:ascii="Calibri" w:eastAsia="Calibri" w:hAnsi="Calibri" w:cs="Times New Roman"/>
      <w:lang w:eastAsia="en-US"/>
    </w:rPr>
  </w:style>
  <w:style w:type="character" w:customStyle="1" w:styleId="VoettekstChar">
    <w:name w:val="Voettekst Char"/>
    <w:basedOn w:val="Standaardalinea-lettertype"/>
    <w:link w:val="Voettekst"/>
    <w:uiPriority w:val="99"/>
    <w:rsid w:val="008408B6"/>
    <w:rPr>
      <w:rFonts w:ascii="Calibri" w:eastAsia="Calibri" w:hAnsi="Calibri" w:cs="Times New Roman"/>
      <w:lang w:eastAsia="en-US"/>
    </w:rPr>
  </w:style>
  <w:style w:type="character" w:styleId="Hyperlink">
    <w:name w:val="Hyperlink"/>
    <w:basedOn w:val="Standaardalinea-lettertype"/>
    <w:uiPriority w:val="99"/>
    <w:unhideWhenUsed/>
    <w:rsid w:val="008408B6"/>
    <w:rPr>
      <w:color w:val="0000FF" w:themeColor="hyperlink"/>
      <w:u w:val="single"/>
    </w:rPr>
  </w:style>
  <w:style w:type="paragraph" w:styleId="Ballontekst">
    <w:name w:val="Balloon Text"/>
    <w:basedOn w:val="Standaard"/>
    <w:link w:val="BallontekstChar"/>
    <w:uiPriority w:val="99"/>
    <w:semiHidden/>
    <w:unhideWhenUsed/>
    <w:rsid w:val="008408B6"/>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408B6"/>
    <w:rPr>
      <w:rFonts w:ascii="Tahoma" w:hAnsi="Tahoma" w:cs="Tahoma"/>
      <w:sz w:val="16"/>
      <w:szCs w:val="16"/>
    </w:rPr>
  </w:style>
  <w:style w:type="character" w:styleId="Tekstvantijdelijkeaanduiding">
    <w:name w:val="Placeholder Text"/>
    <w:basedOn w:val="Standaardalinea-lettertype"/>
    <w:uiPriority w:val="99"/>
    <w:semiHidden/>
    <w:rsid w:val="008408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cretariaatbto@sbo-opdetump.n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Tump-nas01\Tumphomes\secretariaat\Downloads\2014-10-14_Invulformulier_HGP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78EB1CEF4234B16881CCE65DC239184"/>
        <w:category>
          <w:name w:val="Algemeen"/>
          <w:gallery w:val="placeholder"/>
        </w:category>
        <w:types>
          <w:type w:val="bbPlcHdr"/>
        </w:types>
        <w:behaviors>
          <w:behavior w:val="content"/>
        </w:behaviors>
        <w:guid w:val="{5EC193A9-C828-47AE-A529-96F0ADE77780}"/>
      </w:docPartPr>
      <w:docPartBody>
        <w:p w:rsidR="00DE22C1" w:rsidRDefault="00DE22C1">
          <w:pPr>
            <w:pStyle w:val="178EB1CEF4234B16881CCE65DC239184"/>
          </w:pPr>
          <w:r w:rsidRPr="00513EAF">
            <w:rPr>
              <w:rStyle w:val="Tekstvantijdelijkeaanduiding"/>
            </w:rPr>
            <w:t>Klik hier als u tekst wilt invoeren.</w:t>
          </w:r>
        </w:p>
      </w:docPartBody>
    </w:docPart>
    <w:docPart>
      <w:docPartPr>
        <w:name w:val="34F717749FE1429ABDE5FCADD744CE06"/>
        <w:category>
          <w:name w:val="Algemeen"/>
          <w:gallery w:val="placeholder"/>
        </w:category>
        <w:types>
          <w:type w:val="bbPlcHdr"/>
        </w:types>
        <w:behaviors>
          <w:behavior w:val="content"/>
        </w:behaviors>
        <w:guid w:val="{E5A19634-F039-496A-B451-4143A67299C1}"/>
      </w:docPartPr>
      <w:docPartBody>
        <w:p w:rsidR="00DE22C1" w:rsidRDefault="00DE22C1">
          <w:pPr>
            <w:pStyle w:val="34F717749FE1429ABDE5FCADD744CE06"/>
          </w:pPr>
          <w:r w:rsidRPr="00F619F0">
            <w:rPr>
              <w:rStyle w:val="Tekstvantijdelijkeaanduiding"/>
            </w:rPr>
            <w:t xml:space="preserve">Klik hier </w:t>
          </w:r>
          <w:r>
            <w:rPr>
              <w:rStyle w:val="Tekstvantijdelijkeaanduiding"/>
            </w:rPr>
            <w:t>om</w:t>
          </w:r>
          <w:r w:rsidRPr="00F619F0">
            <w:rPr>
              <w:rStyle w:val="Tekstvantijdelijkeaanduiding"/>
            </w:rPr>
            <w:t xml:space="preserve"> datum</w:t>
          </w:r>
          <w:r>
            <w:rPr>
              <w:rStyle w:val="Tekstvantijdelijkeaanduiding"/>
            </w:rPr>
            <w:t xml:space="preserve"> in te </w:t>
          </w:r>
          <w:r w:rsidRPr="00F619F0">
            <w:rPr>
              <w:rStyle w:val="Tekstvantijdelijkeaanduiding"/>
            </w:rPr>
            <w:t>voeren.</w:t>
          </w:r>
        </w:p>
      </w:docPartBody>
    </w:docPart>
    <w:docPart>
      <w:docPartPr>
        <w:name w:val="E9840C68FEC3468EB6375C9EAA6696AA"/>
        <w:category>
          <w:name w:val="Algemeen"/>
          <w:gallery w:val="placeholder"/>
        </w:category>
        <w:types>
          <w:type w:val="bbPlcHdr"/>
        </w:types>
        <w:behaviors>
          <w:behavior w:val="content"/>
        </w:behaviors>
        <w:guid w:val="{98866904-703C-4AFE-914E-0BE66E0F5F2A}"/>
      </w:docPartPr>
      <w:docPartBody>
        <w:p w:rsidR="00DE22C1" w:rsidRDefault="00DE22C1">
          <w:pPr>
            <w:pStyle w:val="E9840C68FEC3468EB6375C9EAA6696AA"/>
          </w:pPr>
          <w:r w:rsidRPr="00F619F0">
            <w:rPr>
              <w:rStyle w:val="Tekstvantijdelijkeaanduiding"/>
            </w:rPr>
            <w:t xml:space="preserve">Klik hier </w:t>
          </w:r>
          <w:r>
            <w:rPr>
              <w:rStyle w:val="Tekstvantijdelijkeaanduiding"/>
            </w:rPr>
            <w:t xml:space="preserve">om naam invuller in te </w:t>
          </w:r>
          <w:r w:rsidRPr="00F619F0">
            <w:rPr>
              <w:rStyle w:val="Tekstvantijdelijkeaanduiding"/>
            </w:rPr>
            <w:t>voeren.</w:t>
          </w:r>
        </w:p>
      </w:docPartBody>
    </w:docPart>
    <w:docPart>
      <w:docPartPr>
        <w:name w:val="206340A042AD4AE89C7039846168DFA6"/>
        <w:category>
          <w:name w:val="Algemeen"/>
          <w:gallery w:val="placeholder"/>
        </w:category>
        <w:types>
          <w:type w:val="bbPlcHdr"/>
        </w:types>
        <w:behaviors>
          <w:behavior w:val="content"/>
        </w:behaviors>
        <w:guid w:val="{A348FC5E-AB5F-4BF2-8B38-A3F9FD66DCC7}"/>
      </w:docPartPr>
      <w:docPartBody>
        <w:p w:rsidR="00DE22C1" w:rsidRDefault="00DE22C1">
          <w:pPr>
            <w:pStyle w:val="206340A042AD4AE89C7039846168DFA6"/>
          </w:pPr>
          <w:r w:rsidRPr="00F619F0">
            <w:rPr>
              <w:rStyle w:val="Tekstvantijdelijkeaanduiding"/>
            </w:rPr>
            <w:t xml:space="preserve">Klik hier </w:t>
          </w:r>
          <w:r>
            <w:rPr>
              <w:rStyle w:val="Tekstvantijdelijkeaanduiding"/>
            </w:rPr>
            <w:t>om uw functie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FCE6A92D7AB0489CBD0091CEE75FAEB4"/>
        <w:category>
          <w:name w:val="Algemeen"/>
          <w:gallery w:val="placeholder"/>
        </w:category>
        <w:types>
          <w:type w:val="bbPlcHdr"/>
        </w:types>
        <w:behaviors>
          <w:behavior w:val="content"/>
        </w:behaviors>
        <w:guid w:val="{FC81785A-BF79-4BEB-B348-9C8564A5CFC8}"/>
      </w:docPartPr>
      <w:docPartBody>
        <w:p w:rsidR="00DE22C1" w:rsidRDefault="00DE22C1">
          <w:pPr>
            <w:pStyle w:val="FCE6A92D7AB0489CBD0091CEE75FAEB4"/>
          </w:pPr>
          <w:r w:rsidRPr="00F619F0">
            <w:rPr>
              <w:rStyle w:val="Tekstvantijdelijkeaanduiding"/>
            </w:rPr>
            <w:t xml:space="preserve">Klik hier </w:t>
          </w:r>
          <w:r>
            <w:rPr>
              <w:rStyle w:val="Tekstvantijdelijkeaanduiding"/>
            </w:rPr>
            <w:t xml:space="preserve">om naam leerling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B3F8D6A794B54E3CB0696ED325791F66"/>
        <w:category>
          <w:name w:val="Algemeen"/>
          <w:gallery w:val="placeholder"/>
        </w:category>
        <w:types>
          <w:type w:val="bbPlcHdr"/>
        </w:types>
        <w:behaviors>
          <w:behavior w:val="content"/>
        </w:behaviors>
        <w:guid w:val="{AF9099DD-BC97-42A0-A31A-AA668A0E3797}"/>
      </w:docPartPr>
      <w:docPartBody>
        <w:p w:rsidR="00DE22C1" w:rsidRDefault="00DE22C1">
          <w:pPr>
            <w:pStyle w:val="B3F8D6A794B54E3CB0696ED325791F66"/>
          </w:pPr>
          <w:r w:rsidRPr="00F619F0">
            <w:rPr>
              <w:rStyle w:val="Tekstvantijdelijkeaanduiding"/>
            </w:rPr>
            <w:t xml:space="preserve">Klik hier </w:t>
          </w:r>
          <w:r>
            <w:rPr>
              <w:rStyle w:val="Tekstvantijdelijkeaanduiding"/>
            </w:rPr>
            <w:t>om geboortedatum</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9314ED643F3843EA99102088C4751EC9"/>
        <w:category>
          <w:name w:val="Algemeen"/>
          <w:gallery w:val="placeholder"/>
        </w:category>
        <w:types>
          <w:type w:val="bbPlcHdr"/>
        </w:types>
        <w:behaviors>
          <w:behavior w:val="content"/>
        </w:behaviors>
        <w:guid w:val="{75879E2E-84FA-40FD-9C06-53054F2DB75F}"/>
      </w:docPartPr>
      <w:docPartBody>
        <w:p w:rsidR="00DE22C1" w:rsidRDefault="00DE22C1">
          <w:pPr>
            <w:pStyle w:val="9314ED643F3843EA99102088C4751EC9"/>
          </w:pPr>
          <w:r>
            <w:rPr>
              <w:rStyle w:val="Tekstvantijdelijkeaanduiding"/>
            </w:rPr>
            <w:t xml:space="preserve">Klik hier om de groep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A7D8CB26ACE84C84B8AAAE1769B38B40"/>
        <w:category>
          <w:name w:val="Algemeen"/>
          <w:gallery w:val="placeholder"/>
        </w:category>
        <w:types>
          <w:type w:val="bbPlcHdr"/>
        </w:types>
        <w:behaviors>
          <w:behavior w:val="content"/>
        </w:behaviors>
        <w:guid w:val="{8802C61E-252A-4F80-BC40-D1D57753C7BC}"/>
      </w:docPartPr>
      <w:docPartBody>
        <w:p w:rsidR="00DE22C1" w:rsidRDefault="00DE22C1">
          <w:pPr>
            <w:pStyle w:val="A7D8CB26ACE84C84B8AAAE1769B38B40"/>
          </w:pPr>
          <w:r w:rsidRPr="00F619F0">
            <w:rPr>
              <w:rStyle w:val="Tekstvantijdelijkeaanduiding"/>
            </w:rPr>
            <w:t xml:space="preserve">Klik hier </w:t>
          </w:r>
          <w:r>
            <w:rPr>
              <w:rStyle w:val="Tekstvantijdelijkeaanduiding"/>
            </w:rPr>
            <w:t xml:space="preserve">om de schoolnaam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805E86437A464DA1A2B60400E305C3AA"/>
        <w:category>
          <w:name w:val="Algemeen"/>
          <w:gallery w:val="placeholder"/>
        </w:category>
        <w:types>
          <w:type w:val="bbPlcHdr"/>
        </w:types>
        <w:behaviors>
          <w:behavior w:val="content"/>
        </w:behaviors>
        <w:guid w:val="{465C833C-02FF-416B-AF8F-6FE571FDA747}"/>
      </w:docPartPr>
      <w:docPartBody>
        <w:p w:rsidR="00DE22C1" w:rsidRDefault="00DE22C1">
          <w:pPr>
            <w:pStyle w:val="805E86437A464DA1A2B60400E305C3AA"/>
          </w:pPr>
          <w:r w:rsidRPr="00F619F0">
            <w:rPr>
              <w:rStyle w:val="Tekstvantijdelijkeaanduiding"/>
            </w:rPr>
            <w:t xml:space="preserve">Klik hier </w:t>
          </w:r>
          <w:r>
            <w:rPr>
              <w:rStyle w:val="Tekstvantijdelijkeaanduiding"/>
            </w:rPr>
            <w:t xml:space="preserve">om naam leerkracht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790A4206793A4DA980698553F6FDD4D7"/>
        <w:category>
          <w:name w:val="Algemeen"/>
          <w:gallery w:val="placeholder"/>
        </w:category>
        <w:types>
          <w:type w:val="bbPlcHdr"/>
        </w:types>
        <w:behaviors>
          <w:behavior w:val="content"/>
        </w:behaviors>
        <w:guid w:val="{FE831F61-B818-4019-90F4-B143A0432502}"/>
      </w:docPartPr>
      <w:docPartBody>
        <w:p w:rsidR="00DE22C1" w:rsidRDefault="00DE22C1">
          <w:pPr>
            <w:pStyle w:val="790A4206793A4DA980698553F6FDD4D7"/>
          </w:pPr>
          <w:r w:rsidRPr="00F619F0">
            <w:rPr>
              <w:rStyle w:val="Tekstvantijdelijkeaanduiding"/>
            </w:rPr>
            <w:t xml:space="preserve">Klik hier </w:t>
          </w:r>
          <w:r>
            <w:rPr>
              <w:rStyle w:val="Tekstvantijdelijkeaanduiding"/>
            </w:rPr>
            <w:t>om het schoolverloop in te voeren</w:t>
          </w:r>
          <w:r w:rsidRPr="00F619F0">
            <w:rPr>
              <w:rStyle w:val="Tekstvantijdelijkeaanduiding"/>
            </w:rPr>
            <w:t>.</w:t>
          </w:r>
        </w:p>
      </w:docPartBody>
    </w:docPart>
    <w:docPart>
      <w:docPartPr>
        <w:name w:val="487992799AB246B8AA889681C8D16777"/>
        <w:category>
          <w:name w:val="Algemeen"/>
          <w:gallery w:val="placeholder"/>
        </w:category>
        <w:types>
          <w:type w:val="bbPlcHdr"/>
        </w:types>
        <w:behaviors>
          <w:behavior w:val="content"/>
        </w:behaviors>
        <w:guid w:val="{5748D0C5-8DE4-469C-AB0C-BB20FB9A7E22}"/>
      </w:docPartPr>
      <w:docPartBody>
        <w:p w:rsidR="00DE22C1" w:rsidRDefault="00DE22C1">
          <w:pPr>
            <w:pStyle w:val="487992799AB246B8AA889681C8D16777"/>
          </w:pPr>
          <w:r w:rsidRPr="00F619F0">
            <w:rPr>
              <w:rStyle w:val="Tekstvantijdelijkeaanduiding"/>
            </w:rPr>
            <w:t xml:space="preserve">Klik hier </w:t>
          </w:r>
          <w:r>
            <w:rPr>
              <w:rStyle w:val="Tekstvantijdelijkeaanduiding"/>
            </w:rPr>
            <w:t>om naam intern begeleider</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5B62951B40884CF58DC76EFFA50A08C1"/>
        <w:category>
          <w:name w:val="Algemeen"/>
          <w:gallery w:val="placeholder"/>
        </w:category>
        <w:types>
          <w:type w:val="bbPlcHdr"/>
        </w:types>
        <w:behaviors>
          <w:behavior w:val="content"/>
        </w:behaviors>
        <w:guid w:val="{5CD4BDF5-A348-4C4F-9AE5-62E184028408}"/>
      </w:docPartPr>
      <w:docPartBody>
        <w:p w:rsidR="00DE22C1" w:rsidRDefault="00DE22C1">
          <w:pPr>
            <w:pStyle w:val="5B62951B40884CF58DC76EFFA50A08C1"/>
          </w:pPr>
          <w:r w:rsidRPr="00F619F0">
            <w:rPr>
              <w:rStyle w:val="Tekstvantijdelijkeaanduiding"/>
            </w:rPr>
            <w:t xml:space="preserve">Klik hier </w:t>
          </w:r>
          <w:r>
            <w:rPr>
              <w:rStyle w:val="Tekstvantijdelijkeaanduiding"/>
            </w:rPr>
            <w:t xml:space="preserve">om korte situatiebeschrijving en vragen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4F52F299AD964BC4860A6D8EDA3EEE03"/>
        <w:category>
          <w:name w:val="Algemeen"/>
          <w:gallery w:val="placeholder"/>
        </w:category>
        <w:types>
          <w:type w:val="bbPlcHdr"/>
        </w:types>
        <w:behaviors>
          <w:behavior w:val="content"/>
        </w:behaviors>
        <w:guid w:val="{602495B5-374A-4A83-9CA0-A602C4BC53C9}"/>
      </w:docPartPr>
      <w:docPartBody>
        <w:p w:rsidR="00DE22C1" w:rsidRDefault="00DE22C1">
          <w:pPr>
            <w:pStyle w:val="4F52F299AD964BC4860A6D8EDA3EEE03"/>
          </w:pPr>
          <w:r w:rsidRPr="00F619F0">
            <w:rPr>
              <w:rStyle w:val="Tekstvantijdelijkeaanduiding"/>
            </w:rPr>
            <w:t>K</w:t>
          </w:r>
          <w:r w:rsidRPr="00F619F0">
            <w:rPr>
              <w:rStyle w:val="Tekstvantijdelijkeaanduiding"/>
            </w:rPr>
            <w:t xml:space="preserve">lik hier </w:t>
          </w:r>
          <w:r>
            <w:rPr>
              <w:rStyle w:val="Tekstvantijdelijkeaanduiding"/>
            </w:rPr>
            <w:t>om in te voeren van wie de vragen zijn</w:t>
          </w:r>
          <w:r w:rsidRPr="00F619F0">
            <w:rPr>
              <w:rStyle w:val="Tekstvantijdelijkeaanduiding"/>
            </w:rPr>
            <w:t>.</w:t>
          </w:r>
        </w:p>
      </w:docPartBody>
    </w:docPart>
    <w:docPart>
      <w:docPartPr>
        <w:name w:val="587B0747504241A88672478C84F00BD6"/>
        <w:category>
          <w:name w:val="Algemeen"/>
          <w:gallery w:val="placeholder"/>
        </w:category>
        <w:types>
          <w:type w:val="bbPlcHdr"/>
        </w:types>
        <w:behaviors>
          <w:behavior w:val="content"/>
        </w:behaviors>
        <w:guid w:val="{7500CE78-46A5-4BAA-B08B-F9365DD1B876}"/>
      </w:docPartPr>
      <w:docPartBody>
        <w:p w:rsidR="00DE22C1" w:rsidRDefault="00DE22C1">
          <w:pPr>
            <w:pStyle w:val="587B0747504241A88672478C84F00BD6"/>
          </w:pPr>
          <w:r w:rsidRPr="00F619F0">
            <w:rPr>
              <w:rStyle w:val="Tekstvantijdelijkeaanduiding"/>
            </w:rPr>
            <w:t xml:space="preserve">Klik hier </w:t>
          </w:r>
          <w:r>
            <w:rPr>
              <w:rStyle w:val="Tekstvantijdelijkeaanduiding"/>
            </w:rPr>
            <w:t>om in te voeren wat er al is ondernomen en met welk resultaat</w:t>
          </w:r>
          <w:r w:rsidRPr="00F619F0">
            <w:rPr>
              <w:rStyle w:val="Tekstvantijdelijkeaanduiding"/>
            </w:rPr>
            <w:t>.</w:t>
          </w:r>
        </w:p>
      </w:docPartBody>
    </w:docPart>
    <w:docPart>
      <w:docPartPr>
        <w:name w:val="5E66CB3AA7274315BDE3C40B2FFFBEB3"/>
        <w:category>
          <w:name w:val="Algemeen"/>
          <w:gallery w:val="placeholder"/>
        </w:category>
        <w:types>
          <w:type w:val="bbPlcHdr"/>
        </w:types>
        <w:behaviors>
          <w:behavior w:val="content"/>
        </w:behaviors>
        <w:guid w:val="{430E3517-9E4E-4FF2-8AF0-929D429C4CEE}"/>
      </w:docPartPr>
      <w:docPartBody>
        <w:p w:rsidR="00DE22C1" w:rsidRDefault="00DE22C1">
          <w:pPr>
            <w:pStyle w:val="5E66CB3AA7274315BDE3C40B2FFFBEB3"/>
          </w:pPr>
          <w:r w:rsidRPr="00F619F0">
            <w:rPr>
              <w:rStyle w:val="Tekstvantijdelijkeaanduiding"/>
            </w:rPr>
            <w:t xml:space="preserve">Klik hier </w:t>
          </w:r>
          <w:r>
            <w:rPr>
              <w:rStyle w:val="Tekstvantijdelijkeaanduiding"/>
            </w:rPr>
            <w:t>om</w:t>
          </w:r>
          <w:r w:rsidRPr="00F619F0">
            <w:rPr>
              <w:rStyle w:val="Tekstvantijdelijkeaanduiding"/>
            </w:rPr>
            <w:t xml:space="preserve"> in</w:t>
          </w:r>
          <w:r>
            <w:rPr>
              <w:rStyle w:val="Tekstvantijdelijkeaanduiding"/>
            </w:rPr>
            <w:t xml:space="preserve"> te </w:t>
          </w:r>
          <w:r w:rsidRPr="00F619F0">
            <w:rPr>
              <w:rStyle w:val="Tekstvantijdelijkeaanduiding"/>
            </w:rPr>
            <w:t>voeren</w:t>
          </w:r>
          <w:r>
            <w:rPr>
              <w:rStyle w:val="Tekstvantijdelijkeaanduiding"/>
            </w:rPr>
            <w:t xml:space="preserve"> wat de hulpvraag is en wat je veranderd wilt zien</w:t>
          </w:r>
          <w:r w:rsidRPr="00F619F0">
            <w:rPr>
              <w:rStyle w:val="Tekstvantijdelijkeaanduiding"/>
            </w:rPr>
            <w:t>.</w:t>
          </w:r>
        </w:p>
      </w:docPartBody>
    </w:docPart>
    <w:docPart>
      <w:docPartPr>
        <w:name w:val="ECBD5950EF67420A9817F2E4B91DBA9B"/>
        <w:category>
          <w:name w:val="Algemeen"/>
          <w:gallery w:val="placeholder"/>
        </w:category>
        <w:types>
          <w:type w:val="bbPlcHdr"/>
        </w:types>
        <w:behaviors>
          <w:behavior w:val="content"/>
        </w:behaviors>
        <w:guid w:val="{7B99F1E7-377B-4BFC-931F-EB0F9CD918BF}"/>
      </w:docPartPr>
      <w:docPartBody>
        <w:p w:rsidR="00DE22C1" w:rsidRDefault="00DE22C1">
          <w:pPr>
            <w:pStyle w:val="ECBD5950EF67420A9817F2E4B91DBA9B"/>
          </w:pPr>
          <w:r w:rsidRPr="00F619F0">
            <w:rPr>
              <w:rStyle w:val="Tekstvantijdelijkeaanduiding"/>
            </w:rPr>
            <w:t xml:space="preserve">Klik hier </w:t>
          </w:r>
          <w:r>
            <w:rPr>
              <w:rStyle w:val="Tekstvantijdelijkeaanduiding"/>
            </w:rPr>
            <w:t>om risico’s en belemmerende factoren in te voer</w:t>
          </w:r>
          <w:r>
            <w:rPr>
              <w:rStyle w:val="Tekstvantijdelijkeaanduiding"/>
            </w:rPr>
            <w:t>en</w:t>
          </w:r>
          <w:r w:rsidRPr="00F619F0">
            <w:rPr>
              <w:rStyle w:val="Tekstvantijdelijkeaanduiding"/>
            </w:rPr>
            <w:t>.</w:t>
          </w:r>
        </w:p>
      </w:docPartBody>
    </w:docPart>
    <w:docPart>
      <w:docPartPr>
        <w:name w:val="7942E3AC8D0545D3BE4225CAAC56DB8B"/>
        <w:category>
          <w:name w:val="Algemeen"/>
          <w:gallery w:val="placeholder"/>
        </w:category>
        <w:types>
          <w:type w:val="bbPlcHdr"/>
        </w:types>
        <w:behaviors>
          <w:behavior w:val="content"/>
        </w:behaviors>
        <w:guid w:val="{930F80EF-ED88-4B83-915D-B923514CBD2F}"/>
      </w:docPartPr>
      <w:docPartBody>
        <w:p w:rsidR="00DE22C1" w:rsidRDefault="00DE22C1">
          <w:pPr>
            <w:pStyle w:val="7942E3AC8D0545D3BE4225CAAC56DB8B"/>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CA77E33C74D847CB9D04C11ADB5B9578"/>
        <w:category>
          <w:name w:val="Algemeen"/>
          <w:gallery w:val="placeholder"/>
        </w:category>
        <w:types>
          <w:type w:val="bbPlcHdr"/>
        </w:types>
        <w:behaviors>
          <w:behavior w:val="content"/>
        </w:behaviors>
        <w:guid w:val="{601EB050-A82D-4189-8A24-FA5377472D00}"/>
      </w:docPartPr>
      <w:docPartBody>
        <w:p w:rsidR="00DE22C1" w:rsidRDefault="00DE22C1">
          <w:pPr>
            <w:pStyle w:val="CA77E33C74D847CB9D04C11ADB5B9578"/>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9651586657AF46A49561C69BC538EBA8"/>
        <w:category>
          <w:name w:val="Algemeen"/>
          <w:gallery w:val="placeholder"/>
        </w:category>
        <w:types>
          <w:type w:val="bbPlcHdr"/>
        </w:types>
        <w:behaviors>
          <w:behavior w:val="content"/>
        </w:behaviors>
        <w:guid w:val="{4D0477E2-0F91-4CD8-B406-A15B30644341}"/>
      </w:docPartPr>
      <w:docPartBody>
        <w:p w:rsidR="00DE22C1" w:rsidRDefault="00DE22C1">
          <w:pPr>
            <w:pStyle w:val="9651586657AF46A49561C69BC538EBA8"/>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46287F0B518B4CEFAA5E8FD3C7E1CE98"/>
        <w:category>
          <w:name w:val="Algemeen"/>
          <w:gallery w:val="placeholder"/>
        </w:category>
        <w:types>
          <w:type w:val="bbPlcHdr"/>
        </w:types>
        <w:behaviors>
          <w:behavior w:val="content"/>
        </w:behaviors>
        <w:guid w:val="{12C1D2BA-2B1D-4696-A64C-FE06EABFC7AD}"/>
      </w:docPartPr>
      <w:docPartBody>
        <w:p w:rsidR="00DE22C1" w:rsidRDefault="00DE22C1">
          <w:pPr>
            <w:pStyle w:val="46287F0B518B4CEFAA5E8FD3C7E1CE98"/>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5C5378D94CD8415BA562CF3706AFFA71"/>
        <w:category>
          <w:name w:val="Algemeen"/>
          <w:gallery w:val="placeholder"/>
        </w:category>
        <w:types>
          <w:type w:val="bbPlcHdr"/>
        </w:types>
        <w:behaviors>
          <w:behavior w:val="content"/>
        </w:behaviors>
        <w:guid w:val="{1981FDE6-8832-46FB-B279-56AA4EDD891F}"/>
      </w:docPartPr>
      <w:docPartBody>
        <w:p w:rsidR="00DE22C1" w:rsidRDefault="00DE22C1">
          <w:pPr>
            <w:pStyle w:val="5C5378D94CD8415BA562CF3706AFFA71"/>
          </w:pPr>
          <w:r w:rsidRPr="00F619F0">
            <w:rPr>
              <w:rStyle w:val="Tekstvantijdelijkeaanduiding"/>
            </w:rPr>
            <w:t xml:space="preserve">Klik hier </w:t>
          </w:r>
          <w:r>
            <w:rPr>
              <w:rStyle w:val="Tekstvantijdelijkeaanduiding"/>
            </w:rPr>
            <w:t xml:space="preserve">om </w:t>
          </w:r>
          <w:r>
            <w:rPr>
              <w:rStyle w:val="Tekstvantijdelijkeaanduiding"/>
            </w:rPr>
            <w:t>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F7C11893EA174C8CA64F1D1C7C2130D4"/>
        <w:category>
          <w:name w:val="Algemeen"/>
          <w:gallery w:val="placeholder"/>
        </w:category>
        <w:types>
          <w:type w:val="bbPlcHdr"/>
        </w:types>
        <w:behaviors>
          <w:behavior w:val="content"/>
        </w:behaviors>
        <w:guid w:val="{28F5A9A4-D3F0-476C-8DC0-14A6C035A431}"/>
      </w:docPartPr>
      <w:docPartBody>
        <w:p w:rsidR="00DE22C1" w:rsidRDefault="00DE22C1">
          <w:pPr>
            <w:pStyle w:val="F7C11893EA174C8CA64F1D1C7C2130D4"/>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3AFAECEA5F63484480DAFF4CE2934F5F"/>
        <w:category>
          <w:name w:val="Algemeen"/>
          <w:gallery w:val="placeholder"/>
        </w:category>
        <w:types>
          <w:type w:val="bbPlcHdr"/>
        </w:types>
        <w:behaviors>
          <w:behavior w:val="content"/>
        </w:behaviors>
        <w:guid w:val="{33FDF684-87C9-4725-87C0-5E573583311C}"/>
      </w:docPartPr>
      <w:docPartBody>
        <w:p w:rsidR="00DE22C1" w:rsidRDefault="00DE22C1">
          <w:pPr>
            <w:pStyle w:val="3AFAECEA5F63484480DAFF4CE2934F5F"/>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50444E749B454B79A201CBE57CD05FDE"/>
        <w:category>
          <w:name w:val="Algemeen"/>
          <w:gallery w:val="placeholder"/>
        </w:category>
        <w:types>
          <w:type w:val="bbPlcHdr"/>
        </w:types>
        <w:behaviors>
          <w:behavior w:val="content"/>
        </w:behaviors>
        <w:guid w:val="{BFB4BECA-7628-4119-9BA6-06196B591EF9}"/>
      </w:docPartPr>
      <w:docPartBody>
        <w:p w:rsidR="00DE22C1" w:rsidRDefault="00DE22C1">
          <w:pPr>
            <w:pStyle w:val="50444E749B454B79A201CBE57CD05FDE"/>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498F438304714F4C8F7CA7EA73DC1A04"/>
        <w:category>
          <w:name w:val="Algemeen"/>
          <w:gallery w:val="placeholder"/>
        </w:category>
        <w:types>
          <w:type w:val="bbPlcHdr"/>
        </w:types>
        <w:behaviors>
          <w:behavior w:val="content"/>
        </w:behaviors>
        <w:guid w:val="{99D3983E-30B7-4356-B53F-02BB798B9B83}"/>
      </w:docPartPr>
      <w:docPartBody>
        <w:p w:rsidR="00DE22C1" w:rsidRDefault="00DE22C1">
          <w:pPr>
            <w:pStyle w:val="498F438304714F4C8F7CA7EA73DC1A04"/>
          </w:pPr>
          <w:r w:rsidRPr="00F619F0">
            <w:rPr>
              <w:rStyle w:val="Tekstvantijdelijkeaanduiding"/>
            </w:rPr>
            <w:t xml:space="preserve">Klik hier </w:t>
          </w:r>
          <w:r>
            <w:rPr>
              <w:rStyle w:val="Tekstvantijdelijkeaanduiding"/>
            </w:rPr>
            <w:t xml:space="preserve">om risico’s en belemmerende factoren in te </w:t>
          </w:r>
          <w:r>
            <w:rPr>
              <w:rStyle w:val="Tekstvantijdelijkeaanduiding"/>
            </w:rPr>
            <w:t>voeren</w:t>
          </w:r>
          <w:r w:rsidRPr="00F619F0">
            <w:rPr>
              <w:rStyle w:val="Tekstvantijdelijkeaanduiding"/>
            </w:rPr>
            <w:t>.</w:t>
          </w:r>
        </w:p>
      </w:docPartBody>
    </w:docPart>
    <w:docPart>
      <w:docPartPr>
        <w:name w:val="9B8C1EF2E44649A39A9CA8F015172C2F"/>
        <w:category>
          <w:name w:val="Algemeen"/>
          <w:gallery w:val="placeholder"/>
        </w:category>
        <w:types>
          <w:type w:val="bbPlcHdr"/>
        </w:types>
        <w:behaviors>
          <w:behavior w:val="content"/>
        </w:behaviors>
        <w:guid w:val="{B41B9051-396B-4F5D-839F-5248490B21B6}"/>
      </w:docPartPr>
      <w:docPartBody>
        <w:p w:rsidR="00DE22C1" w:rsidRDefault="00DE22C1">
          <w:pPr>
            <w:pStyle w:val="9B8C1EF2E44649A39A9CA8F015172C2F"/>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0908782295074475B991735F4C03F4E6"/>
        <w:category>
          <w:name w:val="Algemeen"/>
          <w:gallery w:val="placeholder"/>
        </w:category>
        <w:types>
          <w:type w:val="bbPlcHdr"/>
        </w:types>
        <w:behaviors>
          <w:behavior w:val="content"/>
        </w:behaviors>
        <w:guid w:val="{E20E8351-0384-46D8-BF19-045C68BC253F}"/>
      </w:docPartPr>
      <w:docPartBody>
        <w:p w:rsidR="00DE22C1" w:rsidRDefault="00DE22C1">
          <w:pPr>
            <w:pStyle w:val="0908782295074475B991735F4C03F4E6"/>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E13F7B87E0294653955BDB718A0CD7A0"/>
        <w:category>
          <w:name w:val="Algemeen"/>
          <w:gallery w:val="placeholder"/>
        </w:category>
        <w:types>
          <w:type w:val="bbPlcHdr"/>
        </w:types>
        <w:behaviors>
          <w:behavior w:val="content"/>
        </w:behaviors>
        <w:guid w:val="{2215CF87-AED6-4D5F-A07E-CBFC91010DD0}"/>
      </w:docPartPr>
      <w:docPartBody>
        <w:p w:rsidR="00DE22C1" w:rsidRDefault="00DE22C1">
          <w:pPr>
            <w:pStyle w:val="E13F7B87E0294653955BDB718A0CD7A0"/>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BFB0968D71564EB0B17D4BC37BC70DAC"/>
        <w:category>
          <w:name w:val="Algemeen"/>
          <w:gallery w:val="placeholder"/>
        </w:category>
        <w:types>
          <w:type w:val="bbPlcHdr"/>
        </w:types>
        <w:behaviors>
          <w:behavior w:val="content"/>
        </w:behaviors>
        <w:guid w:val="{520C357F-AD18-4BCE-BE6B-23067F50222B}"/>
      </w:docPartPr>
      <w:docPartBody>
        <w:p w:rsidR="00DE22C1" w:rsidRDefault="00DE22C1">
          <w:pPr>
            <w:pStyle w:val="BFB0968D71564EB0B17D4BC37BC70DAC"/>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1CB29C7CC8FA46A790F23C43E8E8BA13"/>
        <w:category>
          <w:name w:val="Algemeen"/>
          <w:gallery w:val="placeholder"/>
        </w:category>
        <w:types>
          <w:type w:val="bbPlcHdr"/>
        </w:types>
        <w:behaviors>
          <w:behavior w:val="content"/>
        </w:behaviors>
        <w:guid w:val="{71777368-5CF0-4808-89A4-EF709DC2F552}"/>
      </w:docPartPr>
      <w:docPartBody>
        <w:p w:rsidR="00DE22C1" w:rsidRDefault="00DE22C1">
          <w:pPr>
            <w:pStyle w:val="1CB29C7CC8FA46A790F23C43E8E8BA13"/>
          </w:pPr>
          <w:r w:rsidRPr="00F619F0">
            <w:rPr>
              <w:rStyle w:val="Tekstvantijdelijkeaanduiding"/>
            </w:rPr>
            <w:t xml:space="preserve">Klik hier </w:t>
          </w:r>
          <w:r>
            <w:rPr>
              <w:rStyle w:val="Tekstvantijdelijkeaanduiding"/>
            </w:rPr>
            <w:t>o</w:t>
          </w:r>
          <w:r>
            <w:rPr>
              <w:rStyle w:val="Tekstvantijdelijkeaanduiding"/>
            </w:rPr>
            <w:t>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23874F1CBA204536B1DA97C3007B1550"/>
        <w:category>
          <w:name w:val="Algemeen"/>
          <w:gallery w:val="placeholder"/>
        </w:category>
        <w:types>
          <w:type w:val="bbPlcHdr"/>
        </w:types>
        <w:behaviors>
          <w:behavior w:val="content"/>
        </w:behaviors>
        <w:guid w:val="{59439FAE-EDF8-47C8-8E01-0A5BF651A2D4}"/>
      </w:docPartPr>
      <w:docPartBody>
        <w:p w:rsidR="00DE22C1" w:rsidRDefault="00DE22C1">
          <w:pPr>
            <w:pStyle w:val="23874F1CBA204536B1DA97C3007B1550"/>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54090278AA454E3D8F9E8865C9B8D4B4"/>
        <w:category>
          <w:name w:val="Algemeen"/>
          <w:gallery w:val="placeholder"/>
        </w:category>
        <w:types>
          <w:type w:val="bbPlcHdr"/>
        </w:types>
        <w:behaviors>
          <w:behavior w:val="content"/>
        </w:behaviors>
        <w:guid w:val="{2A6FC92F-4A5C-4D7F-92B1-9DE646CE98ED}"/>
      </w:docPartPr>
      <w:docPartBody>
        <w:p w:rsidR="00DE22C1" w:rsidRDefault="00DE22C1">
          <w:pPr>
            <w:pStyle w:val="54090278AA454E3D8F9E8865C9B8D4B4"/>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D2E1264682964B42A2168E8D13DEA44E"/>
        <w:category>
          <w:name w:val="Algemeen"/>
          <w:gallery w:val="placeholder"/>
        </w:category>
        <w:types>
          <w:type w:val="bbPlcHdr"/>
        </w:types>
        <w:behaviors>
          <w:behavior w:val="content"/>
        </w:behaviors>
        <w:guid w:val="{08A1FEDC-D02A-4939-85BC-27B4A10557C9}"/>
      </w:docPartPr>
      <w:docPartBody>
        <w:p w:rsidR="00DE22C1" w:rsidRDefault="00DE22C1">
          <w:pPr>
            <w:pStyle w:val="D2E1264682964B42A2168E8D13DEA44E"/>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5ACACE77B4374B58981FE4A9283FB77D"/>
        <w:category>
          <w:name w:val="Algemeen"/>
          <w:gallery w:val="placeholder"/>
        </w:category>
        <w:types>
          <w:type w:val="bbPlcHdr"/>
        </w:types>
        <w:behaviors>
          <w:behavior w:val="content"/>
        </w:behaviors>
        <w:guid w:val="{AF93A553-A498-4941-869E-71E8A9DEE030}"/>
      </w:docPartPr>
      <w:docPartBody>
        <w:p w:rsidR="00DE22C1" w:rsidRDefault="00DE22C1">
          <w:pPr>
            <w:pStyle w:val="5ACACE77B4374B58981FE4A9283FB77D"/>
          </w:pPr>
          <w:r w:rsidRPr="00F619F0">
            <w:rPr>
              <w:rStyle w:val="Tekstvantijdelijkeaanduiding"/>
            </w:rPr>
            <w:t xml:space="preserve">Klik hier </w:t>
          </w:r>
          <w:r>
            <w:rPr>
              <w:rStyle w:val="Tekstvantijdelijkeaanduiding"/>
            </w:rPr>
            <w:t>om risico’s en belemmerende factoren in te</w:t>
          </w:r>
          <w:r>
            <w:rPr>
              <w:rStyle w:val="Tekstvantijdelijkeaanduiding"/>
            </w:rPr>
            <w:t xml:space="preserve"> voeren</w:t>
          </w:r>
          <w:r w:rsidRPr="00F619F0">
            <w:rPr>
              <w:rStyle w:val="Tekstvantijdelijkeaanduiding"/>
            </w:rPr>
            <w:t>.</w:t>
          </w:r>
        </w:p>
      </w:docPartBody>
    </w:docPart>
    <w:docPart>
      <w:docPartPr>
        <w:name w:val="491548F5A94F40BF9C8D2D547FB9F740"/>
        <w:category>
          <w:name w:val="Algemeen"/>
          <w:gallery w:val="placeholder"/>
        </w:category>
        <w:types>
          <w:type w:val="bbPlcHdr"/>
        </w:types>
        <w:behaviors>
          <w:behavior w:val="content"/>
        </w:behaviors>
        <w:guid w:val="{DA780EE9-B546-4754-B9ED-5A5957B72C28}"/>
      </w:docPartPr>
      <w:docPartBody>
        <w:p w:rsidR="00DE22C1" w:rsidRDefault="00DE22C1">
          <w:pPr>
            <w:pStyle w:val="491548F5A94F40BF9C8D2D547FB9F740"/>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26BF300C44CA4EABA2B83F45CC9D9C33"/>
        <w:category>
          <w:name w:val="Algemeen"/>
          <w:gallery w:val="placeholder"/>
        </w:category>
        <w:types>
          <w:type w:val="bbPlcHdr"/>
        </w:types>
        <w:behaviors>
          <w:behavior w:val="content"/>
        </w:behaviors>
        <w:guid w:val="{8737DB4A-42CE-4FAC-9DBD-BF3EA182A6B6}"/>
      </w:docPartPr>
      <w:docPartBody>
        <w:p w:rsidR="00DE22C1" w:rsidRDefault="00DE22C1">
          <w:pPr>
            <w:pStyle w:val="26BF300C44CA4EABA2B83F45CC9D9C33"/>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EEAFEF59F1BD4ADFBFA57D6E52C038B2"/>
        <w:category>
          <w:name w:val="Algemeen"/>
          <w:gallery w:val="placeholder"/>
        </w:category>
        <w:types>
          <w:type w:val="bbPlcHdr"/>
        </w:types>
        <w:behaviors>
          <w:behavior w:val="content"/>
        </w:behaviors>
        <w:guid w:val="{5D3CFD43-D367-417F-AE2F-61FF4424E3B5}"/>
      </w:docPartPr>
      <w:docPartBody>
        <w:p w:rsidR="00DE22C1" w:rsidRDefault="00DE22C1">
          <w:pPr>
            <w:pStyle w:val="EEAFEF59F1BD4ADFBFA57D6E52C038B2"/>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CD3A0EFEE01F47C78C73791DE2F4F217"/>
        <w:category>
          <w:name w:val="Algemeen"/>
          <w:gallery w:val="placeholder"/>
        </w:category>
        <w:types>
          <w:type w:val="bbPlcHdr"/>
        </w:types>
        <w:behaviors>
          <w:behavior w:val="content"/>
        </w:behaviors>
        <w:guid w:val="{A0B6F85C-E36A-4B01-B2B2-DC1A702D41EA}"/>
      </w:docPartPr>
      <w:docPartBody>
        <w:p w:rsidR="00DE22C1" w:rsidRDefault="00DE22C1">
          <w:pPr>
            <w:pStyle w:val="CD3A0EFEE01F47C78C73791DE2F4F217"/>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8F7943E1611A40418BBEACF3CE6A37D3"/>
        <w:category>
          <w:name w:val="Algemeen"/>
          <w:gallery w:val="placeholder"/>
        </w:category>
        <w:types>
          <w:type w:val="bbPlcHdr"/>
        </w:types>
        <w:behaviors>
          <w:behavior w:val="content"/>
        </w:behaviors>
        <w:guid w:val="{E9F8344F-225C-46B7-B403-AA0F53128A05}"/>
      </w:docPartPr>
      <w:docPartBody>
        <w:p w:rsidR="00DE22C1" w:rsidRDefault="00DE22C1">
          <w:pPr>
            <w:pStyle w:val="8F7943E1611A40418BBEACF3CE6A37D3"/>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011D3D5B9EDC4A84B763C7281BEA87FE"/>
        <w:category>
          <w:name w:val="Algemeen"/>
          <w:gallery w:val="placeholder"/>
        </w:category>
        <w:types>
          <w:type w:val="bbPlcHdr"/>
        </w:types>
        <w:behaviors>
          <w:behavior w:val="content"/>
        </w:behaviors>
        <w:guid w:val="{4A86A463-FBE3-47B7-BDEB-0F42497F694B}"/>
      </w:docPartPr>
      <w:docPartBody>
        <w:p w:rsidR="00DE22C1" w:rsidRDefault="00DE22C1">
          <w:pPr>
            <w:pStyle w:val="011D3D5B9EDC4A84B763C7281BEA87FE"/>
          </w:pPr>
          <w:r w:rsidRPr="00F619F0">
            <w:rPr>
              <w:rStyle w:val="Tekstvantijdelijkeaanduiding"/>
            </w:rPr>
            <w:t xml:space="preserve">Klik hier </w:t>
          </w:r>
          <w:r>
            <w:rPr>
              <w:rStyle w:val="Tekstvantijdelijkeaanduiding"/>
            </w:rPr>
            <w:t>om risico’s en belemmerende factoren in te voeren</w:t>
          </w:r>
          <w:r w:rsidRPr="00F619F0">
            <w:rPr>
              <w:rStyle w:val="Tekstvantijdelijkeaanduiding"/>
            </w:rPr>
            <w:t>.</w:t>
          </w:r>
        </w:p>
      </w:docPartBody>
    </w:docPart>
    <w:docPart>
      <w:docPartPr>
        <w:name w:val="8CDE41D53C7F488FA5123988108F5F7E"/>
        <w:category>
          <w:name w:val="Algemeen"/>
          <w:gallery w:val="placeholder"/>
        </w:category>
        <w:types>
          <w:type w:val="bbPlcHdr"/>
        </w:types>
        <w:behaviors>
          <w:behavior w:val="content"/>
        </w:behaviors>
        <w:guid w:val="{859C8A0B-BE5F-4ACF-86AA-86D39415937D}"/>
      </w:docPartPr>
      <w:docPartBody>
        <w:p w:rsidR="00DE22C1" w:rsidRDefault="00DE22C1">
          <w:pPr>
            <w:pStyle w:val="8CDE41D53C7F488FA5123988108F5F7E"/>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049C70DA69A146068CE4E461E3143643"/>
        <w:category>
          <w:name w:val="Algemeen"/>
          <w:gallery w:val="placeholder"/>
        </w:category>
        <w:types>
          <w:type w:val="bbPlcHdr"/>
        </w:types>
        <w:behaviors>
          <w:behavior w:val="content"/>
        </w:behaviors>
        <w:guid w:val="{8F09F26E-362E-411E-A421-AB1E85D63A8A}"/>
      </w:docPartPr>
      <w:docPartBody>
        <w:p w:rsidR="00DE22C1" w:rsidRDefault="00DE22C1">
          <w:pPr>
            <w:pStyle w:val="049C70DA69A146068CE4E461E3143643"/>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E4DDA0603DCE4DEEB51223D9E9945743"/>
        <w:category>
          <w:name w:val="Algemeen"/>
          <w:gallery w:val="placeholder"/>
        </w:category>
        <w:types>
          <w:type w:val="bbPlcHdr"/>
        </w:types>
        <w:behaviors>
          <w:behavior w:val="content"/>
        </w:behaviors>
        <w:guid w:val="{2E768AF2-1A7D-4A4B-B6D2-22C6331B0152}"/>
      </w:docPartPr>
      <w:docPartBody>
        <w:p w:rsidR="00DE22C1" w:rsidRDefault="00DE22C1">
          <w:pPr>
            <w:pStyle w:val="E4DDA0603DCE4DEEB51223D9E9945743"/>
          </w:pPr>
          <w:r w:rsidRPr="00F619F0">
            <w:rPr>
              <w:rStyle w:val="Tekstvantijdelijkeaanduiding"/>
            </w:rPr>
            <w:t xml:space="preserve">Klik hier </w:t>
          </w:r>
          <w:r>
            <w:rPr>
              <w:rStyle w:val="Tekstvantijdelijkeaanduiding"/>
            </w:rPr>
            <w:t>om risico’s en belemmerende factoren in t</w:t>
          </w:r>
          <w:r>
            <w:rPr>
              <w:rStyle w:val="Tekstvantijdelijkeaanduiding"/>
            </w:rPr>
            <w:t>e voeren</w:t>
          </w:r>
          <w:r w:rsidRPr="00F619F0">
            <w:rPr>
              <w:rStyle w:val="Tekstvantijdelijkeaanduiding"/>
            </w:rPr>
            <w:t>.</w:t>
          </w:r>
        </w:p>
      </w:docPartBody>
    </w:docPart>
    <w:docPart>
      <w:docPartPr>
        <w:name w:val="32078E804117457A9F2C2560C8FDA708"/>
        <w:category>
          <w:name w:val="Algemeen"/>
          <w:gallery w:val="placeholder"/>
        </w:category>
        <w:types>
          <w:type w:val="bbPlcHdr"/>
        </w:types>
        <w:behaviors>
          <w:behavior w:val="content"/>
        </w:behaviors>
        <w:guid w:val="{20D31E3B-B30C-497F-AB11-1204817D99C7}"/>
      </w:docPartPr>
      <w:docPartBody>
        <w:p w:rsidR="00DE22C1" w:rsidRDefault="00DE22C1">
          <w:pPr>
            <w:pStyle w:val="32078E804117457A9F2C2560C8FDA708"/>
          </w:pPr>
          <w:r w:rsidRPr="00F619F0">
            <w:rPr>
              <w:rStyle w:val="Tekstvantijdelijkeaanduiding"/>
            </w:rPr>
            <w:t xml:space="preserve">Klik hier </w:t>
          </w:r>
          <w:r>
            <w:rPr>
              <w:rStyle w:val="Tekstvantijdelijkeaanduiding"/>
            </w:rPr>
            <w:t xml:space="preserve">om beschermende en compenserende factoren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31B4C48A1ADE41D2B12B0B372A2C87F4"/>
        <w:category>
          <w:name w:val="Algemeen"/>
          <w:gallery w:val="placeholder"/>
        </w:category>
        <w:types>
          <w:type w:val="bbPlcHdr"/>
        </w:types>
        <w:behaviors>
          <w:behavior w:val="content"/>
        </w:behaviors>
        <w:guid w:val="{AD3B0003-D1AE-46B9-B373-6314ADE38F8E}"/>
      </w:docPartPr>
      <w:docPartBody>
        <w:p w:rsidR="00DE22C1" w:rsidRDefault="00DE22C1">
          <w:pPr>
            <w:pStyle w:val="31B4C48A1ADE41D2B12B0B372A2C87F4"/>
          </w:pPr>
          <w:r w:rsidRPr="00F619F0">
            <w:rPr>
              <w:rStyle w:val="Tekstvantijdelijkeaanduiding"/>
            </w:rPr>
            <w:t xml:space="preserve">Klik hier </w:t>
          </w:r>
          <w:r>
            <w:rPr>
              <w:rStyle w:val="Tekstvantijdelijkeaanduiding"/>
            </w:rPr>
            <w:t>om mogelijke acties</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FFC7B7A8487D49B495B69AF2BE9FAEEE"/>
        <w:category>
          <w:name w:val="Algemeen"/>
          <w:gallery w:val="placeholder"/>
        </w:category>
        <w:types>
          <w:type w:val="bbPlcHdr"/>
        </w:types>
        <w:behaviors>
          <w:behavior w:val="content"/>
        </w:behaviors>
        <w:guid w:val="{B72A5C47-6FC3-4AFC-9FFF-39E72B287619}"/>
      </w:docPartPr>
      <w:docPartBody>
        <w:p w:rsidR="00DE22C1" w:rsidRDefault="00DE22C1">
          <w:pPr>
            <w:pStyle w:val="FFC7B7A8487D49B495B69AF2BE9FAEEE"/>
          </w:pPr>
          <w:r w:rsidRPr="00F619F0">
            <w:rPr>
              <w:rStyle w:val="Tekstvantijdelijkeaanduiding"/>
            </w:rPr>
            <w:t xml:space="preserve">Klik hier </w:t>
          </w:r>
          <w:r>
            <w:rPr>
              <w:rStyle w:val="Tekstvantijdelijkeaanduiding"/>
            </w:rPr>
            <w:t>om voorlopige verklaring van de situatie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1AECA40BC45E431EB56EA3BFFC35919F"/>
        <w:category>
          <w:name w:val="Algemeen"/>
          <w:gallery w:val="placeholder"/>
        </w:category>
        <w:types>
          <w:type w:val="bbPlcHdr"/>
        </w:types>
        <w:behaviors>
          <w:behavior w:val="content"/>
        </w:behaviors>
        <w:guid w:val="{95F8F243-C586-4EE2-AF2A-BBA572C0FAC7}"/>
      </w:docPartPr>
      <w:docPartBody>
        <w:p w:rsidR="00DE22C1" w:rsidRDefault="00DE22C1">
          <w:pPr>
            <w:pStyle w:val="1AECA40BC45E431EB56EA3BFFC35919F"/>
          </w:pPr>
          <w:r w:rsidRPr="00F619F0">
            <w:rPr>
              <w:rStyle w:val="Tekstvantijdelijkeaanduiding"/>
            </w:rPr>
            <w:t xml:space="preserve">Klik hier </w:t>
          </w:r>
          <w:r>
            <w:rPr>
              <w:rStyle w:val="Tekstvantijdelijkeaanduiding"/>
            </w:rPr>
            <w:t>om doelen, mogelijkheden op lange termijn op te sommen</w:t>
          </w:r>
          <w:r w:rsidRPr="00F619F0">
            <w:rPr>
              <w:rStyle w:val="Tekstvantijdelijkeaanduiding"/>
            </w:rPr>
            <w:t>.</w:t>
          </w:r>
        </w:p>
      </w:docPartBody>
    </w:docPart>
    <w:docPart>
      <w:docPartPr>
        <w:name w:val="8674331803A741C6A2C8736B2FA6C1B4"/>
        <w:category>
          <w:name w:val="Algemeen"/>
          <w:gallery w:val="placeholder"/>
        </w:category>
        <w:types>
          <w:type w:val="bbPlcHdr"/>
        </w:types>
        <w:behaviors>
          <w:behavior w:val="content"/>
        </w:behaviors>
        <w:guid w:val="{37187889-A373-42BF-BE73-676142EDDF7F}"/>
      </w:docPartPr>
      <w:docPartBody>
        <w:p w:rsidR="00DE22C1" w:rsidRDefault="00DE22C1">
          <w:pPr>
            <w:pStyle w:val="8674331803A741C6A2C8736B2FA6C1B4"/>
          </w:pPr>
          <w:r w:rsidRPr="00F619F0">
            <w:rPr>
              <w:rStyle w:val="Tekstvantijdelijkeaanduiding"/>
            </w:rPr>
            <w:t xml:space="preserve">Klik </w:t>
          </w:r>
          <w:r w:rsidRPr="00F619F0">
            <w:rPr>
              <w:rStyle w:val="Tekstvantijdelijkeaanduiding"/>
            </w:rPr>
            <w:t xml:space="preserve">hier </w:t>
          </w:r>
          <w:r>
            <w:rPr>
              <w:rStyle w:val="Tekstvantijdelijkeaanduiding"/>
            </w:rPr>
            <w:t>om doelen, mogelijkheden op korte termijn op te sommen</w:t>
          </w:r>
          <w:r w:rsidRPr="00F619F0">
            <w:rPr>
              <w:rStyle w:val="Tekstvantijdelijkeaanduiding"/>
            </w:rPr>
            <w:t>.</w:t>
          </w:r>
        </w:p>
      </w:docPartBody>
    </w:docPart>
    <w:docPart>
      <w:docPartPr>
        <w:name w:val="08AD82222AAA425A9FF374A254B20996"/>
        <w:category>
          <w:name w:val="Algemeen"/>
          <w:gallery w:val="placeholder"/>
        </w:category>
        <w:types>
          <w:type w:val="bbPlcHdr"/>
        </w:types>
        <w:behaviors>
          <w:behavior w:val="content"/>
        </w:behaviors>
        <w:guid w:val="{85CE3B21-41B1-4EB8-A1E1-701D2BC12D86}"/>
      </w:docPartPr>
      <w:docPartBody>
        <w:p w:rsidR="00DE22C1" w:rsidRDefault="00DE22C1">
          <w:pPr>
            <w:pStyle w:val="08AD82222AAA425A9FF374A254B20996"/>
          </w:pPr>
          <w:r w:rsidRPr="00731D1E">
            <w:rPr>
              <w:rStyle w:val="Tekstvantijdelijkeaanduiding"/>
            </w:rPr>
            <w:t>Klik hier om voorstellen/handelingsafspraken in te voeren.</w:t>
          </w:r>
        </w:p>
      </w:docPartBody>
    </w:docPart>
    <w:docPart>
      <w:docPartPr>
        <w:name w:val="854098E40CC042F6AEE611936BA46C18"/>
        <w:category>
          <w:name w:val="Algemeen"/>
          <w:gallery w:val="placeholder"/>
        </w:category>
        <w:types>
          <w:type w:val="bbPlcHdr"/>
        </w:types>
        <w:behaviors>
          <w:behavior w:val="content"/>
        </w:behaviors>
        <w:guid w:val="{9FACF55C-14E5-4711-81F7-C1D2D63D33ED}"/>
      </w:docPartPr>
      <w:docPartBody>
        <w:p w:rsidR="00DE22C1" w:rsidRDefault="00DE22C1">
          <w:pPr>
            <w:pStyle w:val="854098E40CC042F6AEE611936BA46C18"/>
          </w:pPr>
          <w:r w:rsidRPr="00731D1E">
            <w:rPr>
              <w:rStyle w:val="Tekstvantijdelijkeaanduiding"/>
            </w:rPr>
            <w:t>Klik hier om datum in te voeren.</w:t>
          </w:r>
        </w:p>
      </w:docPartBody>
    </w:docPart>
    <w:docPart>
      <w:docPartPr>
        <w:name w:val="6E74BFF5691A44D0A63CED48C3BBDA7E"/>
        <w:category>
          <w:name w:val="Algemeen"/>
          <w:gallery w:val="placeholder"/>
        </w:category>
        <w:types>
          <w:type w:val="bbPlcHdr"/>
        </w:types>
        <w:behaviors>
          <w:behavior w:val="content"/>
        </w:behaviors>
        <w:guid w:val="{4404CAAA-3318-43B9-9B02-5F072E02E5EC}"/>
      </w:docPartPr>
      <w:docPartBody>
        <w:p w:rsidR="00DE22C1" w:rsidRDefault="00DE22C1">
          <w:pPr>
            <w:pStyle w:val="6E74BFF5691A44D0A63CED48C3BBDA7E"/>
          </w:pPr>
          <w:r w:rsidRPr="00AB34A7">
            <w:rPr>
              <w:rStyle w:val="Tekstvantijdelijkeaanduiding"/>
            </w:rPr>
            <w:t xml:space="preserve">Klik hier </w:t>
          </w:r>
          <w:r>
            <w:rPr>
              <w:rStyle w:val="Tekstvantijdelijkeaanduiding"/>
            </w:rPr>
            <w:t>om acties in te voeren</w:t>
          </w:r>
          <w:r w:rsidRPr="00AB34A7">
            <w:rPr>
              <w:rStyle w:val="Tekstvantijdelijkeaanduiding"/>
            </w:rPr>
            <w:t>.</w:t>
          </w:r>
        </w:p>
      </w:docPartBody>
    </w:docPart>
    <w:docPart>
      <w:docPartPr>
        <w:name w:val="F1FEAFDC631247C291BE68D380D165D7"/>
        <w:category>
          <w:name w:val="Algemeen"/>
          <w:gallery w:val="placeholder"/>
        </w:category>
        <w:types>
          <w:type w:val="bbPlcHdr"/>
        </w:types>
        <w:behaviors>
          <w:behavior w:val="content"/>
        </w:behaviors>
        <w:guid w:val="{C111DF06-0BAE-420F-A83B-E1490F1C3E79}"/>
      </w:docPartPr>
      <w:docPartBody>
        <w:p w:rsidR="00DE22C1" w:rsidRDefault="00DE22C1">
          <w:pPr>
            <w:pStyle w:val="F1FEAFDC631247C291BE68D380D165D7"/>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FA15A679855449FDBC0E5B4B030B5533"/>
        <w:category>
          <w:name w:val="Algemeen"/>
          <w:gallery w:val="placeholder"/>
        </w:category>
        <w:types>
          <w:type w:val="bbPlcHdr"/>
        </w:types>
        <w:behaviors>
          <w:behavior w:val="content"/>
        </w:behaviors>
        <w:guid w:val="{A999BF8A-9475-4161-AA6A-1CB9C7088D85}"/>
      </w:docPartPr>
      <w:docPartBody>
        <w:p w:rsidR="00DE22C1" w:rsidRDefault="00DE22C1">
          <w:pPr>
            <w:pStyle w:val="FA15A679855449FDBC0E5B4B030B5533"/>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05F4C83957304AC3821662F23CFFD28B"/>
        <w:category>
          <w:name w:val="Algemeen"/>
          <w:gallery w:val="placeholder"/>
        </w:category>
        <w:types>
          <w:type w:val="bbPlcHdr"/>
        </w:types>
        <w:behaviors>
          <w:behavior w:val="content"/>
        </w:behaviors>
        <w:guid w:val="{C5CCB87C-08E5-4754-B3AD-4109DA3971BD}"/>
      </w:docPartPr>
      <w:docPartBody>
        <w:p w:rsidR="00DE22C1" w:rsidRDefault="00DE22C1">
          <w:pPr>
            <w:pStyle w:val="05F4C83957304AC3821662F23CFFD28B"/>
          </w:pPr>
          <w:r w:rsidRPr="00731D1E">
            <w:rPr>
              <w:rStyle w:val="Tekstvantijdelijkeaanduiding"/>
            </w:rPr>
            <w:t>Klik hier om voorstellen/handelingsafspraken in te voeren.</w:t>
          </w:r>
        </w:p>
      </w:docPartBody>
    </w:docPart>
    <w:docPart>
      <w:docPartPr>
        <w:name w:val="F1E337C4701744CB8FEA81A7262A4633"/>
        <w:category>
          <w:name w:val="Algemeen"/>
          <w:gallery w:val="placeholder"/>
        </w:category>
        <w:types>
          <w:type w:val="bbPlcHdr"/>
        </w:types>
        <w:behaviors>
          <w:behavior w:val="content"/>
        </w:behaviors>
        <w:guid w:val="{F06B7357-05DD-4C41-9653-A5481AA1FC7E}"/>
      </w:docPartPr>
      <w:docPartBody>
        <w:p w:rsidR="00DE22C1" w:rsidRDefault="00DE22C1">
          <w:pPr>
            <w:pStyle w:val="F1E337C4701744CB8FEA81A7262A4633"/>
          </w:pPr>
          <w:r w:rsidRPr="00731D1E">
            <w:rPr>
              <w:rStyle w:val="Tekstvantijdelijkeaanduiding"/>
            </w:rPr>
            <w:t>Klik hier om datum in te voeren.</w:t>
          </w:r>
        </w:p>
      </w:docPartBody>
    </w:docPart>
    <w:docPart>
      <w:docPartPr>
        <w:name w:val="C52F66E812234ED1858E9D08F5175A97"/>
        <w:category>
          <w:name w:val="Algemeen"/>
          <w:gallery w:val="placeholder"/>
        </w:category>
        <w:types>
          <w:type w:val="bbPlcHdr"/>
        </w:types>
        <w:behaviors>
          <w:behavior w:val="content"/>
        </w:behaviors>
        <w:guid w:val="{224E2B98-699B-45B3-AC4D-A9E0B2CFE6E1}"/>
      </w:docPartPr>
      <w:docPartBody>
        <w:p w:rsidR="00DE22C1" w:rsidRDefault="00DE22C1">
          <w:pPr>
            <w:pStyle w:val="C52F66E812234ED1858E9D08F5175A97"/>
          </w:pPr>
          <w:r w:rsidRPr="00AB34A7">
            <w:rPr>
              <w:rStyle w:val="Tekstvantijdelijkeaanduiding"/>
            </w:rPr>
            <w:t xml:space="preserve">Klik hier </w:t>
          </w:r>
          <w:r>
            <w:rPr>
              <w:rStyle w:val="Tekstvantijdelijkeaanduiding"/>
            </w:rPr>
            <w:t>om acties in te voeren</w:t>
          </w:r>
          <w:r w:rsidRPr="00AB34A7">
            <w:rPr>
              <w:rStyle w:val="Tekstvantijdelijkeaanduiding"/>
            </w:rPr>
            <w:t>.</w:t>
          </w:r>
        </w:p>
      </w:docPartBody>
    </w:docPart>
    <w:docPart>
      <w:docPartPr>
        <w:name w:val="4C1108C0A28A4D53A9B31B38DAB8746F"/>
        <w:category>
          <w:name w:val="Algemeen"/>
          <w:gallery w:val="placeholder"/>
        </w:category>
        <w:types>
          <w:type w:val="bbPlcHdr"/>
        </w:types>
        <w:behaviors>
          <w:behavior w:val="content"/>
        </w:behaviors>
        <w:guid w:val="{BECDA854-B9A8-461D-B00F-DD1C9DA52969}"/>
      </w:docPartPr>
      <w:docPartBody>
        <w:p w:rsidR="00DE22C1" w:rsidRDefault="00DE22C1">
          <w:pPr>
            <w:pStyle w:val="4C1108C0A28A4D53A9B31B38DAB8746F"/>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5C726C5A6BB54C3EA6A55850092A11F0"/>
        <w:category>
          <w:name w:val="Algemeen"/>
          <w:gallery w:val="placeholder"/>
        </w:category>
        <w:types>
          <w:type w:val="bbPlcHdr"/>
        </w:types>
        <w:behaviors>
          <w:behavior w:val="content"/>
        </w:behaviors>
        <w:guid w:val="{45FE56B9-3DD0-4558-9AFF-75694B9C54D9}"/>
      </w:docPartPr>
      <w:docPartBody>
        <w:p w:rsidR="00DE22C1" w:rsidRDefault="00DE22C1">
          <w:pPr>
            <w:pStyle w:val="5C726C5A6BB54C3EA6A55850092A11F0"/>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3E7B3E9CC00F4B83A13859E4714E7299"/>
        <w:category>
          <w:name w:val="Algemeen"/>
          <w:gallery w:val="placeholder"/>
        </w:category>
        <w:types>
          <w:type w:val="bbPlcHdr"/>
        </w:types>
        <w:behaviors>
          <w:behavior w:val="content"/>
        </w:behaviors>
        <w:guid w:val="{856FDB75-5CCC-4963-8AC7-13BE2D76FE7C}"/>
      </w:docPartPr>
      <w:docPartBody>
        <w:p w:rsidR="00DE22C1" w:rsidRDefault="00DE22C1">
          <w:pPr>
            <w:pStyle w:val="3E7B3E9CC00F4B83A13859E4714E7299"/>
          </w:pPr>
          <w:r w:rsidRPr="00731D1E">
            <w:rPr>
              <w:rStyle w:val="Tekstvantijdelijkeaanduiding"/>
            </w:rPr>
            <w:t>Klik hier om voorstellen/handelingsafspraken in te voeren.</w:t>
          </w:r>
        </w:p>
      </w:docPartBody>
    </w:docPart>
    <w:docPart>
      <w:docPartPr>
        <w:name w:val="AA9F15E7152A4E2D90785EFFB40948DA"/>
        <w:category>
          <w:name w:val="Algemeen"/>
          <w:gallery w:val="placeholder"/>
        </w:category>
        <w:types>
          <w:type w:val="bbPlcHdr"/>
        </w:types>
        <w:behaviors>
          <w:behavior w:val="content"/>
        </w:behaviors>
        <w:guid w:val="{56AC8CEE-A257-477A-A0E5-36BB896BDA6D}"/>
      </w:docPartPr>
      <w:docPartBody>
        <w:p w:rsidR="00DE22C1" w:rsidRDefault="00DE22C1">
          <w:pPr>
            <w:pStyle w:val="AA9F15E7152A4E2D90785EFFB40948DA"/>
          </w:pPr>
          <w:r w:rsidRPr="00731D1E">
            <w:rPr>
              <w:rStyle w:val="Tekstvantijdelijkeaanduiding"/>
            </w:rPr>
            <w:t>Kl</w:t>
          </w:r>
          <w:r w:rsidRPr="00731D1E">
            <w:rPr>
              <w:rStyle w:val="Tekstvantijdelijkeaanduiding"/>
            </w:rPr>
            <w:t>ik hier om datum in te voeren.</w:t>
          </w:r>
        </w:p>
      </w:docPartBody>
    </w:docPart>
    <w:docPart>
      <w:docPartPr>
        <w:name w:val="802001FC012744F3AEB7987EB493D855"/>
        <w:category>
          <w:name w:val="Algemeen"/>
          <w:gallery w:val="placeholder"/>
        </w:category>
        <w:types>
          <w:type w:val="bbPlcHdr"/>
        </w:types>
        <w:behaviors>
          <w:behavior w:val="content"/>
        </w:behaviors>
        <w:guid w:val="{666DD109-0F71-49C4-81AE-2B4A16FB567A}"/>
      </w:docPartPr>
      <w:docPartBody>
        <w:p w:rsidR="00DE22C1" w:rsidRDefault="00DE22C1">
          <w:pPr>
            <w:pStyle w:val="802001FC012744F3AEB7987EB493D855"/>
          </w:pPr>
          <w:r w:rsidRPr="00AB34A7">
            <w:rPr>
              <w:rStyle w:val="Tekstvantijdelijkeaanduiding"/>
            </w:rPr>
            <w:t xml:space="preserve">Klik hier </w:t>
          </w:r>
          <w:r>
            <w:rPr>
              <w:rStyle w:val="Tekstvantijdelijkeaanduiding"/>
            </w:rPr>
            <w:t>om acties in te voeren</w:t>
          </w:r>
          <w:r w:rsidRPr="00AB34A7">
            <w:rPr>
              <w:rStyle w:val="Tekstvantijdelijkeaanduiding"/>
            </w:rPr>
            <w:t>.</w:t>
          </w:r>
        </w:p>
      </w:docPartBody>
    </w:docPart>
    <w:docPart>
      <w:docPartPr>
        <w:name w:val="A9CCCA316FAF4696B730EE42849D39D8"/>
        <w:category>
          <w:name w:val="Algemeen"/>
          <w:gallery w:val="placeholder"/>
        </w:category>
        <w:types>
          <w:type w:val="bbPlcHdr"/>
        </w:types>
        <w:behaviors>
          <w:behavior w:val="content"/>
        </w:behaviors>
        <w:guid w:val="{B5188E6A-E51F-40E0-860B-34536F89C41D}"/>
      </w:docPartPr>
      <w:docPartBody>
        <w:p w:rsidR="00DE22C1" w:rsidRDefault="00DE22C1">
          <w:pPr>
            <w:pStyle w:val="A9CCCA316FAF4696B730EE42849D39D8"/>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C980A2D0571B469388753B2075525E7A"/>
        <w:category>
          <w:name w:val="Algemeen"/>
          <w:gallery w:val="placeholder"/>
        </w:category>
        <w:types>
          <w:type w:val="bbPlcHdr"/>
        </w:types>
        <w:behaviors>
          <w:behavior w:val="content"/>
        </w:behaviors>
        <w:guid w:val="{8363B754-2C4D-44DB-9D1F-1B47A3691791}"/>
      </w:docPartPr>
      <w:docPartBody>
        <w:p w:rsidR="00DE22C1" w:rsidRDefault="00DE22C1">
          <w:pPr>
            <w:pStyle w:val="C980A2D0571B469388753B2075525E7A"/>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8C842D49B3C44CA09F5465BAD22460AC"/>
        <w:category>
          <w:name w:val="Algemeen"/>
          <w:gallery w:val="placeholder"/>
        </w:category>
        <w:types>
          <w:type w:val="bbPlcHdr"/>
        </w:types>
        <w:behaviors>
          <w:behavior w:val="content"/>
        </w:behaviors>
        <w:guid w:val="{39A5630A-2C7F-4CB6-BCBE-9054301A380B}"/>
      </w:docPartPr>
      <w:docPartBody>
        <w:p w:rsidR="00DE22C1" w:rsidRDefault="00DE22C1">
          <w:pPr>
            <w:pStyle w:val="8C842D49B3C44CA09F5465BAD22460AC"/>
          </w:pPr>
          <w:r w:rsidRPr="00731D1E">
            <w:rPr>
              <w:rStyle w:val="Tekstvantijdelijkeaanduiding"/>
            </w:rPr>
            <w:t>Klik hier om voorstellen/handelingsafspraken in te voeren.</w:t>
          </w:r>
        </w:p>
      </w:docPartBody>
    </w:docPart>
    <w:docPart>
      <w:docPartPr>
        <w:name w:val="9F528208FE194052A94257364E71793D"/>
        <w:category>
          <w:name w:val="Algemeen"/>
          <w:gallery w:val="placeholder"/>
        </w:category>
        <w:types>
          <w:type w:val="bbPlcHdr"/>
        </w:types>
        <w:behaviors>
          <w:behavior w:val="content"/>
        </w:behaviors>
        <w:guid w:val="{CC1762F6-9C1D-4A9F-AC16-75C7FFCACA9A}"/>
      </w:docPartPr>
      <w:docPartBody>
        <w:p w:rsidR="00DE22C1" w:rsidRDefault="00DE22C1">
          <w:pPr>
            <w:pStyle w:val="9F528208FE194052A94257364E71793D"/>
          </w:pPr>
          <w:r w:rsidRPr="00731D1E">
            <w:rPr>
              <w:rStyle w:val="Tekstvantijdelijkeaanduiding"/>
            </w:rPr>
            <w:t>Klik hier om datum in te voeren.</w:t>
          </w:r>
        </w:p>
      </w:docPartBody>
    </w:docPart>
    <w:docPart>
      <w:docPartPr>
        <w:name w:val="A8185659D4D54228A455AEC381DE0A7D"/>
        <w:category>
          <w:name w:val="Algemeen"/>
          <w:gallery w:val="placeholder"/>
        </w:category>
        <w:types>
          <w:type w:val="bbPlcHdr"/>
        </w:types>
        <w:behaviors>
          <w:behavior w:val="content"/>
        </w:behaviors>
        <w:guid w:val="{3A9F1C9B-47EB-4166-ACBA-CF0832FE134A}"/>
      </w:docPartPr>
      <w:docPartBody>
        <w:p w:rsidR="00DE22C1" w:rsidRDefault="00DE22C1">
          <w:pPr>
            <w:pStyle w:val="A8185659D4D54228A455AEC381DE0A7D"/>
          </w:pPr>
          <w:r w:rsidRPr="00AB34A7">
            <w:rPr>
              <w:rStyle w:val="Tekstvantijdelijkeaanduiding"/>
            </w:rPr>
            <w:t xml:space="preserve">Klik hier </w:t>
          </w:r>
          <w:r>
            <w:rPr>
              <w:rStyle w:val="Tekstvantijdelijkeaanduiding"/>
            </w:rPr>
            <w:t>om acties in te voer</w:t>
          </w:r>
          <w:r>
            <w:rPr>
              <w:rStyle w:val="Tekstvantijdelijkeaanduiding"/>
            </w:rPr>
            <w:t>en</w:t>
          </w:r>
          <w:r w:rsidRPr="00AB34A7">
            <w:rPr>
              <w:rStyle w:val="Tekstvantijdelijkeaanduiding"/>
            </w:rPr>
            <w:t>.</w:t>
          </w:r>
        </w:p>
      </w:docPartBody>
    </w:docPart>
    <w:docPart>
      <w:docPartPr>
        <w:name w:val="72FB8901161143939A2ECF66FD805D60"/>
        <w:category>
          <w:name w:val="Algemeen"/>
          <w:gallery w:val="placeholder"/>
        </w:category>
        <w:types>
          <w:type w:val="bbPlcHdr"/>
        </w:types>
        <w:behaviors>
          <w:behavior w:val="content"/>
        </w:behaviors>
        <w:guid w:val="{9F18EB9D-B453-4B62-891B-6893EB917FF8}"/>
      </w:docPartPr>
      <w:docPartBody>
        <w:p w:rsidR="00DE22C1" w:rsidRDefault="00DE22C1">
          <w:pPr>
            <w:pStyle w:val="72FB8901161143939A2ECF66FD805D60"/>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665D1A208C7E4D28B79FB7561DF15B78"/>
        <w:category>
          <w:name w:val="Algemeen"/>
          <w:gallery w:val="placeholder"/>
        </w:category>
        <w:types>
          <w:type w:val="bbPlcHdr"/>
        </w:types>
        <w:behaviors>
          <w:behavior w:val="content"/>
        </w:behaviors>
        <w:guid w:val="{AD822EC3-A6A5-4202-8B13-9D1C0C6FB639}"/>
      </w:docPartPr>
      <w:docPartBody>
        <w:p w:rsidR="00DE22C1" w:rsidRDefault="00DE22C1">
          <w:pPr>
            <w:pStyle w:val="665D1A208C7E4D28B79FB7561DF15B78"/>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E52CEA7135A64004814521CAF9F8254D"/>
        <w:category>
          <w:name w:val="Algemeen"/>
          <w:gallery w:val="placeholder"/>
        </w:category>
        <w:types>
          <w:type w:val="bbPlcHdr"/>
        </w:types>
        <w:behaviors>
          <w:behavior w:val="content"/>
        </w:behaviors>
        <w:guid w:val="{D09C1865-6B00-4170-B1D7-139F70AC9F74}"/>
      </w:docPartPr>
      <w:docPartBody>
        <w:p w:rsidR="00DE22C1" w:rsidRDefault="00DE22C1">
          <w:pPr>
            <w:pStyle w:val="E52CEA7135A64004814521CAF9F8254D"/>
          </w:pPr>
          <w:r w:rsidRPr="00731D1E">
            <w:rPr>
              <w:rStyle w:val="Tekstvantijdelijkeaanduiding"/>
            </w:rPr>
            <w:t>Klik hier om voorstellen/handelingsafspraken in te voeren.</w:t>
          </w:r>
        </w:p>
      </w:docPartBody>
    </w:docPart>
    <w:docPart>
      <w:docPartPr>
        <w:name w:val="44A58A7EE5AA427CA6E6D56E551DCAC6"/>
        <w:category>
          <w:name w:val="Algemeen"/>
          <w:gallery w:val="placeholder"/>
        </w:category>
        <w:types>
          <w:type w:val="bbPlcHdr"/>
        </w:types>
        <w:behaviors>
          <w:behavior w:val="content"/>
        </w:behaviors>
        <w:guid w:val="{EF2D2421-55B4-4616-9837-1C588B9CD52D}"/>
      </w:docPartPr>
      <w:docPartBody>
        <w:p w:rsidR="00DE22C1" w:rsidRDefault="00DE22C1">
          <w:pPr>
            <w:pStyle w:val="44A58A7EE5AA427CA6E6D56E551DCAC6"/>
          </w:pPr>
          <w:r w:rsidRPr="00731D1E">
            <w:rPr>
              <w:rStyle w:val="Tekstvantijdelijkeaanduiding"/>
            </w:rPr>
            <w:t>Klik hier om datum in te voeren.</w:t>
          </w:r>
        </w:p>
      </w:docPartBody>
    </w:docPart>
    <w:docPart>
      <w:docPartPr>
        <w:name w:val="650505E4B53D464ABDC52A885134359C"/>
        <w:category>
          <w:name w:val="Algemeen"/>
          <w:gallery w:val="placeholder"/>
        </w:category>
        <w:types>
          <w:type w:val="bbPlcHdr"/>
        </w:types>
        <w:behaviors>
          <w:behavior w:val="content"/>
        </w:behaviors>
        <w:guid w:val="{D6E25344-266A-4552-AB26-27DBCE7CB1FC}"/>
      </w:docPartPr>
      <w:docPartBody>
        <w:p w:rsidR="00DE22C1" w:rsidRDefault="00DE22C1">
          <w:pPr>
            <w:pStyle w:val="650505E4B53D464ABDC52A885134359C"/>
          </w:pPr>
          <w:r w:rsidRPr="00AB34A7">
            <w:rPr>
              <w:rStyle w:val="Tekstvantijdelijkeaanduiding"/>
            </w:rPr>
            <w:t xml:space="preserve">Klik hier </w:t>
          </w:r>
          <w:r>
            <w:rPr>
              <w:rStyle w:val="Tekstvantijdelijkeaanduiding"/>
            </w:rPr>
            <w:t>om acties in te voeren</w:t>
          </w:r>
          <w:r w:rsidRPr="00AB34A7">
            <w:rPr>
              <w:rStyle w:val="Tekstvantijdelijkeaanduiding"/>
            </w:rPr>
            <w:t>.</w:t>
          </w:r>
        </w:p>
      </w:docPartBody>
    </w:docPart>
    <w:docPart>
      <w:docPartPr>
        <w:name w:val="E77872878A114C95888D1EE7260D97FB"/>
        <w:category>
          <w:name w:val="Algemeen"/>
          <w:gallery w:val="placeholder"/>
        </w:category>
        <w:types>
          <w:type w:val="bbPlcHdr"/>
        </w:types>
        <w:behaviors>
          <w:behavior w:val="content"/>
        </w:behaviors>
        <w:guid w:val="{A028F978-985D-487F-BC48-E6248A4B8F5F}"/>
      </w:docPartPr>
      <w:docPartBody>
        <w:p w:rsidR="00DE22C1" w:rsidRDefault="00DE22C1">
          <w:pPr>
            <w:pStyle w:val="E77872878A114C95888D1EE7260D97FB"/>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C0DCDCA401004F079C3F8E50AFF6AFA3"/>
        <w:category>
          <w:name w:val="Algemeen"/>
          <w:gallery w:val="placeholder"/>
        </w:category>
        <w:types>
          <w:type w:val="bbPlcHdr"/>
        </w:types>
        <w:behaviors>
          <w:behavior w:val="content"/>
        </w:behaviors>
        <w:guid w:val="{233B5D6D-4A4A-4ED5-A307-6EA62B799979}"/>
      </w:docPartPr>
      <w:docPartBody>
        <w:p w:rsidR="00DE22C1" w:rsidRDefault="00DE22C1">
          <w:pPr>
            <w:pStyle w:val="C0DCDCA401004F079C3F8E50AFF6AFA3"/>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
      <w:docPartPr>
        <w:name w:val="2BB95805723847C785AFB378A0D6B0C0"/>
        <w:category>
          <w:name w:val="Algemeen"/>
          <w:gallery w:val="placeholder"/>
        </w:category>
        <w:types>
          <w:type w:val="bbPlcHdr"/>
        </w:types>
        <w:behaviors>
          <w:behavior w:val="content"/>
        </w:behaviors>
        <w:guid w:val="{B626B36C-9EF3-4E9A-8312-744F13349530}"/>
      </w:docPartPr>
      <w:docPartBody>
        <w:p w:rsidR="00DE22C1" w:rsidRDefault="00DE22C1">
          <w:pPr>
            <w:pStyle w:val="2BB95805723847C785AFB378A0D6B0C0"/>
          </w:pPr>
          <w:r w:rsidRPr="00731D1E">
            <w:rPr>
              <w:rStyle w:val="Tekstvantijdelijkeaanduiding"/>
            </w:rPr>
            <w:t>Klik hier om voorstellen/handelingsafspraken in te voeren.</w:t>
          </w:r>
        </w:p>
      </w:docPartBody>
    </w:docPart>
    <w:docPart>
      <w:docPartPr>
        <w:name w:val="42AEF35E24164D0EAC9FC5CCF0773991"/>
        <w:category>
          <w:name w:val="Algemeen"/>
          <w:gallery w:val="placeholder"/>
        </w:category>
        <w:types>
          <w:type w:val="bbPlcHdr"/>
        </w:types>
        <w:behaviors>
          <w:behavior w:val="content"/>
        </w:behaviors>
        <w:guid w:val="{49209A5B-377D-4726-88C9-A753E6EC787F}"/>
      </w:docPartPr>
      <w:docPartBody>
        <w:p w:rsidR="00DE22C1" w:rsidRDefault="00DE22C1">
          <w:pPr>
            <w:pStyle w:val="42AEF35E24164D0EAC9FC5CCF0773991"/>
          </w:pPr>
          <w:r w:rsidRPr="00731D1E">
            <w:rPr>
              <w:rStyle w:val="Tekstvantijdelijkeaanduiding"/>
            </w:rPr>
            <w:t>Klik hier om datum in te voeren.</w:t>
          </w:r>
        </w:p>
      </w:docPartBody>
    </w:docPart>
    <w:docPart>
      <w:docPartPr>
        <w:name w:val="A97FA6DF49974FDA96E48E891FD6BBA1"/>
        <w:category>
          <w:name w:val="Algemeen"/>
          <w:gallery w:val="placeholder"/>
        </w:category>
        <w:types>
          <w:type w:val="bbPlcHdr"/>
        </w:types>
        <w:behaviors>
          <w:behavior w:val="content"/>
        </w:behaviors>
        <w:guid w:val="{FED5F958-4DF7-4A60-8973-F2A3E828745C}"/>
      </w:docPartPr>
      <w:docPartBody>
        <w:p w:rsidR="00DE22C1" w:rsidRDefault="00DE22C1">
          <w:pPr>
            <w:pStyle w:val="A97FA6DF49974FDA96E48E891FD6BBA1"/>
          </w:pPr>
          <w:r w:rsidRPr="00AB34A7">
            <w:rPr>
              <w:rStyle w:val="Tekstvantijdelijkeaanduiding"/>
            </w:rPr>
            <w:t xml:space="preserve">Klik hier </w:t>
          </w:r>
          <w:r>
            <w:rPr>
              <w:rStyle w:val="Tekstvantijdelijkeaanduiding"/>
            </w:rPr>
            <w:t>om acties in te voeren</w:t>
          </w:r>
          <w:r w:rsidRPr="00AB34A7">
            <w:rPr>
              <w:rStyle w:val="Tekstvantijdelijkeaanduiding"/>
            </w:rPr>
            <w:t>.</w:t>
          </w:r>
        </w:p>
      </w:docPartBody>
    </w:docPart>
    <w:docPart>
      <w:docPartPr>
        <w:name w:val="AED5C247BC5A494D9037E52FB9477118"/>
        <w:category>
          <w:name w:val="Algemeen"/>
          <w:gallery w:val="placeholder"/>
        </w:category>
        <w:types>
          <w:type w:val="bbPlcHdr"/>
        </w:types>
        <w:behaviors>
          <w:behavior w:val="content"/>
        </w:behaviors>
        <w:guid w:val="{F27C6B11-1998-49FA-A8B9-476301E58EC2}"/>
      </w:docPartPr>
      <w:docPartBody>
        <w:p w:rsidR="00DE22C1" w:rsidRDefault="00DE22C1">
          <w:pPr>
            <w:pStyle w:val="AED5C247BC5A494D9037E52FB9477118"/>
          </w:pPr>
          <w:r w:rsidRPr="00F619F0">
            <w:rPr>
              <w:rStyle w:val="Tekstvantijdelijkeaanduiding"/>
            </w:rPr>
            <w:t xml:space="preserve">Klik hier </w:t>
          </w:r>
          <w:r>
            <w:rPr>
              <w:rStyle w:val="Tekstvantijdelijkeaanduiding"/>
            </w:rPr>
            <w:t xml:space="preserve">om naam </w:t>
          </w:r>
          <w:r w:rsidRPr="00F619F0">
            <w:rPr>
              <w:rStyle w:val="Tekstvantijdelijkeaanduiding"/>
            </w:rPr>
            <w:t>in</w:t>
          </w:r>
          <w:r>
            <w:rPr>
              <w:rStyle w:val="Tekstvantijdelijkeaanduiding"/>
            </w:rPr>
            <w:t xml:space="preserve"> te </w:t>
          </w:r>
          <w:r w:rsidRPr="00F619F0">
            <w:rPr>
              <w:rStyle w:val="Tekstvantijdelijkeaanduiding"/>
            </w:rPr>
            <w:t>voeren.</w:t>
          </w:r>
        </w:p>
      </w:docPartBody>
    </w:docPart>
    <w:docPart>
      <w:docPartPr>
        <w:name w:val="F02A14690E654D668BA916DE79E5371B"/>
        <w:category>
          <w:name w:val="Algemeen"/>
          <w:gallery w:val="placeholder"/>
        </w:category>
        <w:types>
          <w:type w:val="bbPlcHdr"/>
        </w:types>
        <w:behaviors>
          <w:behavior w:val="content"/>
        </w:behaviors>
        <w:guid w:val="{D08429EF-A99D-4060-89D4-937645E3E14F}"/>
      </w:docPartPr>
      <w:docPartBody>
        <w:p w:rsidR="00DE22C1" w:rsidRDefault="00DE22C1">
          <w:pPr>
            <w:pStyle w:val="F02A14690E654D668BA916DE79E5371B"/>
          </w:pPr>
          <w:r w:rsidRPr="00F619F0">
            <w:rPr>
              <w:rStyle w:val="Tekstvantijdelijkeaanduiding"/>
            </w:rPr>
            <w:t xml:space="preserve">Klik hier </w:t>
          </w:r>
          <w:r>
            <w:rPr>
              <w:rStyle w:val="Tekstvantijdelijkeaanduiding"/>
            </w:rPr>
            <w:t>de evaluatie</w:t>
          </w:r>
          <w:r w:rsidRPr="00F619F0">
            <w:rPr>
              <w:rStyle w:val="Tekstvantijdelijkeaanduiding"/>
            </w:rPr>
            <w:t xml:space="preserve"> in</w:t>
          </w:r>
          <w:r>
            <w:rPr>
              <w:rStyle w:val="Tekstvantijdelijkeaanduiding"/>
            </w:rPr>
            <w:t xml:space="preserve"> te </w:t>
          </w:r>
          <w:r w:rsidRPr="00F619F0">
            <w:rPr>
              <w:rStyle w:val="Tekstvantijdelijkeaanduiding"/>
            </w:rPr>
            <w:t>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2C1"/>
    <w:rsid w:val="00DE22C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Pr>
      <w:color w:val="808080"/>
    </w:rPr>
  </w:style>
  <w:style w:type="paragraph" w:customStyle="1" w:styleId="178EB1CEF4234B16881CCE65DC239184">
    <w:name w:val="178EB1CEF4234B16881CCE65DC239184"/>
  </w:style>
  <w:style w:type="paragraph" w:customStyle="1" w:styleId="34F717749FE1429ABDE5FCADD744CE06">
    <w:name w:val="34F717749FE1429ABDE5FCADD744CE06"/>
  </w:style>
  <w:style w:type="paragraph" w:customStyle="1" w:styleId="E9840C68FEC3468EB6375C9EAA6696AA">
    <w:name w:val="E9840C68FEC3468EB6375C9EAA6696AA"/>
  </w:style>
  <w:style w:type="paragraph" w:customStyle="1" w:styleId="206340A042AD4AE89C7039846168DFA6">
    <w:name w:val="206340A042AD4AE89C7039846168DFA6"/>
  </w:style>
  <w:style w:type="paragraph" w:customStyle="1" w:styleId="FCE6A92D7AB0489CBD0091CEE75FAEB4">
    <w:name w:val="FCE6A92D7AB0489CBD0091CEE75FAEB4"/>
  </w:style>
  <w:style w:type="paragraph" w:customStyle="1" w:styleId="B3F8D6A794B54E3CB0696ED325791F66">
    <w:name w:val="B3F8D6A794B54E3CB0696ED325791F66"/>
  </w:style>
  <w:style w:type="paragraph" w:customStyle="1" w:styleId="9314ED643F3843EA99102088C4751EC9">
    <w:name w:val="9314ED643F3843EA99102088C4751EC9"/>
  </w:style>
  <w:style w:type="paragraph" w:customStyle="1" w:styleId="A7D8CB26ACE84C84B8AAAE1769B38B40">
    <w:name w:val="A7D8CB26ACE84C84B8AAAE1769B38B40"/>
  </w:style>
  <w:style w:type="paragraph" w:customStyle="1" w:styleId="805E86437A464DA1A2B60400E305C3AA">
    <w:name w:val="805E86437A464DA1A2B60400E305C3AA"/>
  </w:style>
  <w:style w:type="paragraph" w:customStyle="1" w:styleId="790A4206793A4DA980698553F6FDD4D7">
    <w:name w:val="790A4206793A4DA980698553F6FDD4D7"/>
  </w:style>
  <w:style w:type="paragraph" w:customStyle="1" w:styleId="487992799AB246B8AA889681C8D16777">
    <w:name w:val="487992799AB246B8AA889681C8D16777"/>
  </w:style>
  <w:style w:type="paragraph" w:customStyle="1" w:styleId="5B62951B40884CF58DC76EFFA50A08C1">
    <w:name w:val="5B62951B40884CF58DC76EFFA50A08C1"/>
  </w:style>
  <w:style w:type="paragraph" w:customStyle="1" w:styleId="4F52F299AD964BC4860A6D8EDA3EEE03">
    <w:name w:val="4F52F299AD964BC4860A6D8EDA3EEE03"/>
  </w:style>
  <w:style w:type="paragraph" w:customStyle="1" w:styleId="587B0747504241A88672478C84F00BD6">
    <w:name w:val="587B0747504241A88672478C84F00BD6"/>
  </w:style>
  <w:style w:type="paragraph" w:customStyle="1" w:styleId="5E66CB3AA7274315BDE3C40B2FFFBEB3">
    <w:name w:val="5E66CB3AA7274315BDE3C40B2FFFBEB3"/>
  </w:style>
  <w:style w:type="paragraph" w:customStyle="1" w:styleId="ECBD5950EF67420A9817F2E4B91DBA9B">
    <w:name w:val="ECBD5950EF67420A9817F2E4B91DBA9B"/>
  </w:style>
  <w:style w:type="paragraph" w:customStyle="1" w:styleId="7942E3AC8D0545D3BE4225CAAC56DB8B">
    <w:name w:val="7942E3AC8D0545D3BE4225CAAC56DB8B"/>
  </w:style>
  <w:style w:type="paragraph" w:customStyle="1" w:styleId="CA77E33C74D847CB9D04C11ADB5B9578">
    <w:name w:val="CA77E33C74D847CB9D04C11ADB5B9578"/>
  </w:style>
  <w:style w:type="paragraph" w:customStyle="1" w:styleId="9651586657AF46A49561C69BC538EBA8">
    <w:name w:val="9651586657AF46A49561C69BC538EBA8"/>
  </w:style>
  <w:style w:type="paragraph" w:customStyle="1" w:styleId="46287F0B518B4CEFAA5E8FD3C7E1CE98">
    <w:name w:val="46287F0B518B4CEFAA5E8FD3C7E1CE98"/>
  </w:style>
  <w:style w:type="paragraph" w:customStyle="1" w:styleId="5C5378D94CD8415BA562CF3706AFFA71">
    <w:name w:val="5C5378D94CD8415BA562CF3706AFFA71"/>
  </w:style>
  <w:style w:type="paragraph" w:customStyle="1" w:styleId="F7C11893EA174C8CA64F1D1C7C2130D4">
    <w:name w:val="F7C11893EA174C8CA64F1D1C7C2130D4"/>
  </w:style>
  <w:style w:type="paragraph" w:customStyle="1" w:styleId="3AFAECEA5F63484480DAFF4CE2934F5F">
    <w:name w:val="3AFAECEA5F63484480DAFF4CE2934F5F"/>
  </w:style>
  <w:style w:type="paragraph" w:customStyle="1" w:styleId="50444E749B454B79A201CBE57CD05FDE">
    <w:name w:val="50444E749B454B79A201CBE57CD05FDE"/>
  </w:style>
  <w:style w:type="paragraph" w:customStyle="1" w:styleId="498F438304714F4C8F7CA7EA73DC1A04">
    <w:name w:val="498F438304714F4C8F7CA7EA73DC1A04"/>
  </w:style>
  <w:style w:type="paragraph" w:customStyle="1" w:styleId="9B8C1EF2E44649A39A9CA8F015172C2F">
    <w:name w:val="9B8C1EF2E44649A39A9CA8F015172C2F"/>
  </w:style>
  <w:style w:type="paragraph" w:customStyle="1" w:styleId="0908782295074475B991735F4C03F4E6">
    <w:name w:val="0908782295074475B991735F4C03F4E6"/>
  </w:style>
  <w:style w:type="paragraph" w:customStyle="1" w:styleId="E13F7B87E0294653955BDB718A0CD7A0">
    <w:name w:val="E13F7B87E0294653955BDB718A0CD7A0"/>
  </w:style>
  <w:style w:type="paragraph" w:customStyle="1" w:styleId="BFB0968D71564EB0B17D4BC37BC70DAC">
    <w:name w:val="BFB0968D71564EB0B17D4BC37BC70DAC"/>
  </w:style>
  <w:style w:type="paragraph" w:customStyle="1" w:styleId="1CB29C7CC8FA46A790F23C43E8E8BA13">
    <w:name w:val="1CB29C7CC8FA46A790F23C43E8E8BA13"/>
  </w:style>
  <w:style w:type="paragraph" w:customStyle="1" w:styleId="23874F1CBA204536B1DA97C3007B1550">
    <w:name w:val="23874F1CBA204536B1DA97C3007B1550"/>
  </w:style>
  <w:style w:type="paragraph" w:customStyle="1" w:styleId="54090278AA454E3D8F9E8865C9B8D4B4">
    <w:name w:val="54090278AA454E3D8F9E8865C9B8D4B4"/>
  </w:style>
  <w:style w:type="paragraph" w:customStyle="1" w:styleId="D2E1264682964B42A2168E8D13DEA44E">
    <w:name w:val="D2E1264682964B42A2168E8D13DEA44E"/>
  </w:style>
  <w:style w:type="paragraph" w:customStyle="1" w:styleId="5ACACE77B4374B58981FE4A9283FB77D">
    <w:name w:val="5ACACE77B4374B58981FE4A9283FB77D"/>
  </w:style>
  <w:style w:type="paragraph" w:customStyle="1" w:styleId="491548F5A94F40BF9C8D2D547FB9F740">
    <w:name w:val="491548F5A94F40BF9C8D2D547FB9F740"/>
  </w:style>
  <w:style w:type="paragraph" w:customStyle="1" w:styleId="26BF300C44CA4EABA2B83F45CC9D9C33">
    <w:name w:val="26BF300C44CA4EABA2B83F45CC9D9C33"/>
  </w:style>
  <w:style w:type="paragraph" w:customStyle="1" w:styleId="EEAFEF59F1BD4ADFBFA57D6E52C038B2">
    <w:name w:val="EEAFEF59F1BD4ADFBFA57D6E52C038B2"/>
  </w:style>
  <w:style w:type="paragraph" w:customStyle="1" w:styleId="CD3A0EFEE01F47C78C73791DE2F4F217">
    <w:name w:val="CD3A0EFEE01F47C78C73791DE2F4F217"/>
  </w:style>
  <w:style w:type="paragraph" w:customStyle="1" w:styleId="8F7943E1611A40418BBEACF3CE6A37D3">
    <w:name w:val="8F7943E1611A40418BBEACF3CE6A37D3"/>
  </w:style>
  <w:style w:type="paragraph" w:customStyle="1" w:styleId="011D3D5B9EDC4A84B763C7281BEA87FE">
    <w:name w:val="011D3D5B9EDC4A84B763C7281BEA87FE"/>
  </w:style>
  <w:style w:type="paragraph" w:customStyle="1" w:styleId="8CDE41D53C7F488FA5123988108F5F7E">
    <w:name w:val="8CDE41D53C7F488FA5123988108F5F7E"/>
  </w:style>
  <w:style w:type="paragraph" w:customStyle="1" w:styleId="049C70DA69A146068CE4E461E3143643">
    <w:name w:val="049C70DA69A146068CE4E461E3143643"/>
  </w:style>
  <w:style w:type="paragraph" w:customStyle="1" w:styleId="E4DDA0603DCE4DEEB51223D9E9945743">
    <w:name w:val="E4DDA0603DCE4DEEB51223D9E9945743"/>
  </w:style>
  <w:style w:type="paragraph" w:customStyle="1" w:styleId="32078E804117457A9F2C2560C8FDA708">
    <w:name w:val="32078E804117457A9F2C2560C8FDA708"/>
  </w:style>
  <w:style w:type="paragraph" w:customStyle="1" w:styleId="31B4C48A1ADE41D2B12B0B372A2C87F4">
    <w:name w:val="31B4C48A1ADE41D2B12B0B372A2C87F4"/>
  </w:style>
  <w:style w:type="paragraph" w:customStyle="1" w:styleId="FFC7B7A8487D49B495B69AF2BE9FAEEE">
    <w:name w:val="FFC7B7A8487D49B495B69AF2BE9FAEEE"/>
  </w:style>
  <w:style w:type="paragraph" w:customStyle="1" w:styleId="1AECA40BC45E431EB56EA3BFFC35919F">
    <w:name w:val="1AECA40BC45E431EB56EA3BFFC35919F"/>
  </w:style>
  <w:style w:type="paragraph" w:customStyle="1" w:styleId="8674331803A741C6A2C8736B2FA6C1B4">
    <w:name w:val="8674331803A741C6A2C8736B2FA6C1B4"/>
  </w:style>
  <w:style w:type="paragraph" w:customStyle="1" w:styleId="08AD82222AAA425A9FF374A254B20996">
    <w:name w:val="08AD82222AAA425A9FF374A254B20996"/>
  </w:style>
  <w:style w:type="paragraph" w:customStyle="1" w:styleId="854098E40CC042F6AEE611936BA46C18">
    <w:name w:val="854098E40CC042F6AEE611936BA46C18"/>
  </w:style>
  <w:style w:type="paragraph" w:customStyle="1" w:styleId="6E74BFF5691A44D0A63CED48C3BBDA7E">
    <w:name w:val="6E74BFF5691A44D0A63CED48C3BBDA7E"/>
  </w:style>
  <w:style w:type="paragraph" w:customStyle="1" w:styleId="F1FEAFDC631247C291BE68D380D165D7">
    <w:name w:val="F1FEAFDC631247C291BE68D380D165D7"/>
  </w:style>
  <w:style w:type="paragraph" w:customStyle="1" w:styleId="FA15A679855449FDBC0E5B4B030B5533">
    <w:name w:val="FA15A679855449FDBC0E5B4B030B5533"/>
  </w:style>
  <w:style w:type="paragraph" w:customStyle="1" w:styleId="05F4C83957304AC3821662F23CFFD28B">
    <w:name w:val="05F4C83957304AC3821662F23CFFD28B"/>
  </w:style>
  <w:style w:type="paragraph" w:customStyle="1" w:styleId="F1E337C4701744CB8FEA81A7262A4633">
    <w:name w:val="F1E337C4701744CB8FEA81A7262A4633"/>
  </w:style>
  <w:style w:type="paragraph" w:customStyle="1" w:styleId="C52F66E812234ED1858E9D08F5175A97">
    <w:name w:val="C52F66E812234ED1858E9D08F5175A97"/>
  </w:style>
  <w:style w:type="paragraph" w:customStyle="1" w:styleId="4C1108C0A28A4D53A9B31B38DAB8746F">
    <w:name w:val="4C1108C0A28A4D53A9B31B38DAB8746F"/>
  </w:style>
  <w:style w:type="paragraph" w:customStyle="1" w:styleId="5C726C5A6BB54C3EA6A55850092A11F0">
    <w:name w:val="5C726C5A6BB54C3EA6A55850092A11F0"/>
  </w:style>
  <w:style w:type="paragraph" w:customStyle="1" w:styleId="3E7B3E9CC00F4B83A13859E4714E7299">
    <w:name w:val="3E7B3E9CC00F4B83A13859E4714E7299"/>
  </w:style>
  <w:style w:type="paragraph" w:customStyle="1" w:styleId="AA9F15E7152A4E2D90785EFFB40948DA">
    <w:name w:val="AA9F15E7152A4E2D90785EFFB40948DA"/>
  </w:style>
  <w:style w:type="paragraph" w:customStyle="1" w:styleId="802001FC012744F3AEB7987EB493D855">
    <w:name w:val="802001FC012744F3AEB7987EB493D855"/>
  </w:style>
  <w:style w:type="paragraph" w:customStyle="1" w:styleId="A9CCCA316FAF4696B730EE42849D39D8">
    <w:name w:val="A9CCCA316FAF4696B730EE42849D39D8"/>
  </w:style>
  <w:style w:type="paragraph" w:customStyle="1" w:styleId="C980A2D0571B469388753B2075525E7A">
    <w:name w:val="C980A2D0571B469388753B2075525E7A"/>
  </w:style>
  <w:style w:type="paragraph" w:customStyle="1" w:styleId="8C842D49B3C44CA09F5465BAD22460AC">
    <w:name w:val="8C842D49B3C44CA09F5465BAD22460AC"/>
  </w:style>
  <w:style w:type="paragraph" w:customStyle="1" w:styleId="9F528208FE194052A94257364E71793D">
    <w:name w:val="9F528208FE194052A94257364E71793D"/>
  </w:style>
  <w:style w:type="paragraph" w:customStyle="1" w:styleId="A8185659D4D54228A455AEC381DE0A7D">
    <w:name w:val="A8185659D4D54228A455AEC381DE0A7D"/>
  </w:style>
  <w:style w:type="paragraph" w:customStyle="1" w:styleId="72FB8901161143939A2ECF66FD805D60">
    <w:name w:val="72FB8901161143939A2ECF66FD805D60"/>
  </w:style>
  <w:style w:type="paragraph" w:customStyle="1" w:styleId="665D1A208C7E4D28B79FB7561DF15B78">
    <w:name w:val="665D1A208C7E4D28B79FB7561DF15B78"/>
  </w:style>
  <w:style w:type="paragraph" w:customStyle="1" w:styleId="E52CEA7135A64004814521CAF9F8254D">
    <w:name w:val="E52CEA7135A64004814521CAF9F8254D"/>
  </w:style>
  <w:style w:type="paragraph" w:customStyle="1" w:styleId="44A58A7EE5AA427CA6E6D56E551DCAC6">
    <w:name w:val="44A58A7EE5AA427CA6E6D56E551DCAC6"/>
  </w:style>
  <w:style w:type="paragraph" w:customStyle="1" w:styleId="650505E4B53D464ABDC52A885134359C">
    <w:name w:val="650505E4B53D464ABDC52A885134359C"/>
  </w:style>
  <w:style w:type="paragraph" w:customStyle="1" w:styleId="E77872878A114C95888D1EE7260D97FB">
    <w:name w:val="E77872878A114C95888D1EE7260D97FB"/>
  </w:style>
  <w:style w:type="paragraph" w:customStyle="1" w:styleId="C0DCDCA401004F079C3F8E50AFF6AFA3">
    <w:name w:val="C0DCDCA401004F079C3F8E50AFF6AFA3"/>
  </w:style>
  <w:style w:type="paragraph" w:customStyle="1" w:styleId="2BB95805723847C785AFB378A0D6B0C0">
    <w:name w:val="2BB95805723847C785AFB378A0D6B0C0"/>
  </w:style>
  <w:style w:type="paragraph" w:customStyle="1" w:styleId="42AEF35E24164D0EAC9FC5CCF0773991">
    <w:name w:val="42AEF35E24164D0EAC9FC5CCF0773991"/>
  </w:style>
  <w:style w:type="paragraph" w:customStyle="1" w:styleId="A97FA6DF49974FDA96E48E891FD6BBA1">
    <w:name w:val="A97FA6DF49974FDA96E48E891FD6BBA1"/>
  </w:style>
  <w:style w:type="paragraph" w:customStyle="1" w:styleId="AED5C247BC5A494D9037E52FB9477118">
    <w:name w:val="AED5C247BC5A494D9037E52FB9477118"/>
  </w:style>
  <w:style w:type="paragraph" w:customStyle="1" w:styleId="F02A14690E654D668BA916DE79E5371B">
    <w:name w:val="F02A14690E654D668BA916DE79E5371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Pr>
      <w:color w:val="808080"/>
    </w:rPr>
  </w:style>
  <w:style w:type="paragraph" w:customStyle="1" w:styleId="178EB1CEF4234B16881CCE65DC239184">
    <w:name w:val="178EB1CEF4234B16881CCE65DC239184"/>
  </w:style>
  <w:style w:type="paragraph" w:customStyle="1" w:styleId="34F717749FE1429ABDE5FCADD744CE06">
    <w:name w:val="34F717749FE1429ABDE5FCADD744CE06"/>
  </w:style>
  <w:style w:type="paragraph" w:customStyle="1" w:styleId="E9840C68FEC3468EB6375C9EAA6696AA">
    <w:name w:val="E9840C68FEC3468EB6375C9EAA6696AA"/>
  </w:style>
  <w:style w:type="paragraph" w:customStyle="1" w:styleId="206340A042AD4AE89C7039846168DFA6">
    <w:name w:val="206340A042AD4AE89C7039846168DFA6"/>
  </w:style>
  <w:style w:type="paragraph" w:customStyle="1" w:styleId="FCE6A92D7AB0489CBD0091CEE75FAEB4">
    <w:name w:val="FCE6A92D7AB0489CBD0091CEE75FAEB4"/>
  </w:style>
  <w:style w:type="paragraph" w:customStyle="1" w:styleId="B3F8D6A794B54E3CB0696ED325791F66">
    <w:name w:val="B3F8D6A794B54E3CB0696ED325791F66"/>
  </w:style>
  <w:style w:type="paragraph" w:customStyle="1" w:styleId="9314ED643F3843EA99102088C4751EC9">
    <w:name w:val="9314ED643F3843EA99102088C4751EC9"/>
  </w:style>
  <w:style w:type="paragraph" w:customStyle="1" w:styleId="A7D8CB26ACE84C84B8AAAE1769B38B40">
    <w:name w:val="A7D8CB26ACE84C84B8AAAE1769B38B40"/>
  </w:style>
  <w:style w:type="paragraph" w:customStyle="1" w:styleId="805E86437A464DA1A2B60400E305C3AA">
    <w:name w:val="805E86437A464DA1A2B60400E305C3AA"/>
  </w:style>
  <w:style w:type="paragraph" w:customStyle="1" w:styleId="790A4206793A4DA980698553F6FDD4D7">
    <w:name w:val="790A4206793A4DA980698553F6FDD4D7"/>
  </w:style>
  <w:style w:type="paragraph" w:customStyle="1" w:styleId="487992799AB246B8AA889681C8D16777">
    <w:name w:val="487992799AB246B8AA889681C8D16777"/>
  </w:style>
  <w:style w:type="paragraph" w:customStyle="1" w:styleId="5B62951B40884CF58DC76EFFA50A08C1">
    <w:name w:val="5B62951B40884CF58DC76EFFA50A08C1"/>
  </w:style>
  <w:style w:type="paragraph" w:customStyle="1" w:styleId="4F52F299AD964BC4860A6D8EDA3EEE03">
    <w:name w:val="4F52F299AD964BC4860A6D8EDA3EEE03"/>
  </w:style>
  <w:style w:type="paragraph" w:customStyle="1" w:styleId="587B0747504241A88672478C84F00BD6">
    <w:name w:val="587B0747504241A88672478C84F00BD6"/>
  </w:style>
  <w:style w:type="paragraph" w:customStyle="1" w:styleId="5E66CB3AA7274315BDE3C40B2FFFBEB3">
    <w:name w:val="5E66CB3AA7274315BDE3C40B2FFFBEB3"/>
  </w:style>
  <w:style w:type="paragraph" w:customStyle="1" w:styleId="ECBD5950EF67420A9817F2E4B91DBA9B">
    <w:name w:val="ECBD5950EF67420A9817F2E4B91DBA9B"/>
  </w:style>
  <w:style w:type="paragraph" w:customStyle="1" w:styleId="7942E3AC8D0545D3BE4225CAAC56DB8B">
    <w:name w:val="7942E3AC8D0545D3BE4225CAAC56DB8B"/>
  </w:style>
  <w:style w:type="paragraph" w:customStyle="1" w:styleId="CA77E33C74D847CB9D04C11ADB5B9578">
    <w:name w:val="CA77E33C74D847CB9D04C11ADB5B9578"/>
  </w:style>
  <w:style w:type="paragraph" w:customStyle="1" w:styleId="9651586657AF46A49561C69BC538EBA8">
    <w:name w:val="9651586657AF46A49561C69BC538EBA8"/>
  </w:style>
  <w:style w:type="paragraph" w:customStyle="1" w:styleId="46287F0B518B4CEFAA5E8FD3C7E1CE98">
    <w:name w:val="46287F0B518B4CEFAA5E8FD3C7E1CE98"/>
  </w:style>
  <w:style w:type="paragraph" w:customStyle="1" w:styleId="5C5378D94CD8415BA562CF3706AFFA71">
    <w:name w:val="5C5378D94CD8415BA562CF3706AFFA71"/>
  </w:style>
  <w:style w:type="paragraph" w:customStyle="1" w:styleId="F7C11893EA174C8CA64F1D1C7C2130D4">
    <w:name w:val="F7C11893EA174C8CA64F1D1C7C2130D4"/>
  </w:style>
  <w:style w:type="paragraph" w:customStyle="1" w:styleId="3AFAECEA5F63484480DAFF4CE2934F5F">
    <w:name w:val="3AFAECEA5F63484480DAFF4CE2934F5F"/>
  </w:style>
  <w:style w:type="paragraph" w:customStyle="1" w:styleId="50444E749B454B79A201CBE57CD05FDE">
    <w:name w:val="50444E749B454B79A201CBE57CD05FDE"/>
  </w:style>
  <w:style w:type="paragraph" w:customStyle="1" w:styleId="498F438304714F4C8F7CA7EA73DC1A04">
    <w:name w:val="498F438304714F4C8F7CA7EA73DC1A04"/>
  </w:style>
  <w:style w:type="paragraph" w:customStyle="1" w:styleId="9B8C1EF2E44649A39A9CA8F015172C2F">
    <w:name w:val="9B8C1EF2E44649A39A9CA8F015172C2F"/>
  </w:style>
  <w:style w:type="paragraph" w:customStyle="1" w:styleId="0908782295074475B991735F4C03F4E6">
    <w:name w:val="0908782295074475B991735F4C03F4E6"/>
  </w:style>
  <w:style w:type="paragraph" w:customStyle="1" w:styleId="E13F7B87E0294653955BDB718A0CD7A0">
    <w:name w:val="E13F7B87E0294653955BDB718A0CD7A0"/>
  </w:style>
  <w:style w:type="paragraph" w:customStyle="1" w:styleId="BFB0968D71564EB0B17D4BC37BC70DAC">
    <w:name w:val="BFB0968D71564EB0B17D4BC37BC70DAC"/>
  </w:style>
  <w:style w:type="paragraph" w:customStyle="1" w:styleId="1CB29C7CC8FA46A790F23C43E8E8BA13">
    <w:name w:val="1CB29C7CC8FA46A790F23C43E8E8BA13"/>
  </w:style>
  <w:style w:type="paragraph" w:customStyle="1" w:styleId="23874F1CBA204536B1DA97C3007B1550">
    <w:name w:val="23874F1CBA204536B1DA97C3007B1550"/>
  </w:style>
  <w:style w:type="paragraph" w:customStyle="1" w:styleId="54090278AA454E3D8F9E8865C9B8D4B4">
    <w:name w:val="54090278AA454E3D8F9E8865C9B8D4B4"/>
  </w:style>
  <w:style w:type="paragraph" w:customStyle="1" w:styleId="D2E1264682964B42A2168E8D13DEA44E">
    <w:name w:val="D2E1264682964B42A2168E8D13DEA44E"/>
  </w:style>
  <w:style w:type="paragraph" w:customStyle="1" w:styleId="5ACACE77B4374B58981FE4A9283FB77D">
    <w:name w:val="5ACACE77B4374B58981FE4A9283FB77D"/>
  </w:style>
  <w:style w:type="paragraph" w:customStyle="1" w:styleId="491548F5A94F40BF9C8D2D547FB9F740">
    <w:name w:val="491548F5A94F40BF9C8D2D547FB9F740"/>
  </w:style>
  <w:style w:type="paragraph" w:customStyle="1" w:styleId="26BF300C44CA4EABA2B83F45CC9D9C33">
    <w:name w:val="26BF300C44CA4EABA2B83F45CC9D9C33"/>
  </w:style>
  <w:style w:type="paragraph" w:customStyle="1" w:styleId="EEAFEF59F1BD4ADFBFA57D6E52C038B2">
    <w:name w:val="EEAFEF59F1BD4ADFBFA57D6E52C038B2"/>
  </w:style>
  <w:style w:type="paragraph" w:customStyle="1" w:styleId="CD3A0EFEE01F47C78C73791DE2F4F217">
    <w:name w:val="CD3A0EFEE01F47C78C73791DE2F4F217"/>
  </w:style>
  <w:style w:type="paragraph" w:customStyle="1" w:styleId="8F7943E1611A40418BBEACF3CE6A37D3">
    <w:name w:val="8F7943E1611A40418BBEACF3CE6A37D3"/>
  </w:style>
  <w:style w:type="paragraph" w:customStyle="1" w:styleId="011D3D5B9EDC4A84B763C7281BEA87FE">
    <w:name w:val="011D3D5B9EDC4A84B763C7281BEA87FE"/>
  </w:style>
  <w:style w:type="paragraph" w:customStyle="1" w:styleId="8CDE41D53C7F488FA5123988108F5F7E">
    <w:name w:val="8CDE41D53C7F488FA5123988108F5F7E"/>
  </w:style>
  <w:style w:type="paragraph" w:customStyle="1" w:styleId="049C70DA69A146068CE4E461E3143643">
    <w:name w:val="049C70DA69A146068CE4E461E3143643"/>
  </w:style>
  <w:style w:type="paragraph" w:customStyle="1" w:styleId="E4DDA0603DCE4DEEB51223D9E9945743">
    <w:name w:val="E4DDA0603DCE4DEEB51223D9E9945743"/>
  </w:style>
  <w:style w:type="paragraph" w:customStyle="1" w:styleId="32078E804117457A9F2C2560C8FDA708">
    <w:name w:val="32078E804117457A9F2C2560C8FDA708"/>
  </w:style>
  <w:style w:type="paragraph" w:customStyle="1" w:styleId="31B4C48A1ADE41D2B12B0B372A2C87F4">
    <w:name w:val="31B4C48A1ADE41D2B12B0B372A2C87F4"/>
  </w:style>
  <w:style w:type="paragraph" w:customStyle="1" w:styleId="FFC7B7A8487D49B495B69AF2BE9FAEEE">
    <w:name w:val="FFC7B7A8487D49B495B69AF2BE9FAEEE"/>
  </w:style>
  <w:style w:type="paragraph" w:customStyle="1" w:styleId="1AECA40BC45E431EB56EA3BFFC35919F">
    <w:name w:val="1AECA40BC45E431EB56EA3BFFC35919F"/>
  </w:style>
  <w:style w:type="paragraph" w:customStyle="1" w:styleId="8674331803A741C6A2C8736B2FA6C1B4">
    <w:name w:val="8674331803A741C6A2C8736B2FA6C1B4"/>
  </w:style>
  <w:style w:type="paragraph" w:customStyle="1" w:styleId="08AD82222AAA425A9FF374A254B20996">
    <w:name w:val="08AD82222AAA425A9FF374A254B20996"/>
  </w:style>
  <w:style w:type="paragraph" w:customStyle="1" w:styleId="854098E40CC042F6AEE611936BA46C18">
    <w:name w:val="854098E40CC042F6AEE611936BA46C18"/>
  </w:style>
  <w:style w:type="paragraph" w:customStyle="1" w:styleId="6E74BFF5691A44D0A63CED48C3BBDA7E">
    <w:name w:val="6E74BFF5691A44D0A63CED48C3BBDA7E"/>
  </w:style>
  <w:style w:type="paragraph" w:customStyle="1" w:styleId="F1FEAFDC631247C291BE68D380D165D7">
    <w:name w:val="F1FEAFDC631247C291BE68D380D165D7"/>
  </w:style>
  <w:style w:type="paragraph" w:customStyle="1" w:styleId="FA15A679855449FDBC0E5B4B030B5533">
    <w:name w:val="FA15A679855449FDBC0E5B4B030B5533"/>
  </w:style>
  <w:style w:type="paragraph" w:customStyle="1" w:styleId="05F4C83957304AC3821662F23CFFD28B">
    <w:name w:val="05F4C83957304AC3821662F23CFFD28B"/>
  </w:style>
  <w:style w:type="paragraph" w:customStyle="1" w:styleId="F1E337C4701744CB8FEA81A7262A4633">
    <w:name w:val="F1E337C4701744CB8FEA81A7262A4633"/>
  </w:style>
  <w:style w:type="paragraph" w:customStyle="1" w:styleId="C52F66E812234ED1858E9D08F5175A97">
    <w:name w:val="C52F66E812234ED1858E9D08F5175A97"/>
  </w:style>
  <w:style w:type="paragraph" w:customStyle="1" w:styleId="4C1108C0A28A4D53A9B31B38DAB8746F">
    <w:name w:val="4C1108C0A28A4D53A9B31B38DAB8746F"/>
  </w:style>
  <w:style w:type="paragraph" w:customStyle="1" w:styleId="5C726C5A6BB54C3EA6A55850092A11F0">
    <w:name w:val="5C726C5A6BB54C3EA6A55850092A11F0"/>
  </w:style>
  <w:style w:type="paragraph" w:customStyle="1" w:styleId="3E7B3E9CC00F4B83A13859E4714E7299">
    <w:name w:val="3E7B3E9CC00F4B83A13859E4714E7299"/>
  </w:style>
  <w:style w:type="paragraph" w:customStyle="1" w:styleId="AA9F15E7152A4E2D90785EFFB40948DA">
    <w:name w:val="AA9F15E7152A4E2D90785EFFB40948DA"/>
  </w:style>
  <w:style w:type="paragraph" w:customStyle="1" w:styleId="802001FC012744F3AEB7987EB493D855">
    <w:name w:val="802001FC012744F3AEB7987EB493D855"/>
  </w:style>
  <w:style w:type="paragraph" w:customStyle="1" w:styleId="A9CCCA316FAF4696B730EE42849D39D8">
    <w:name w:val="A9CCCA316FAF4696B730EE42849D39D8"/>
  </w:style>
  <w:style w:type="paragraph" w:customStyle="1" w:styleId="C980A2D0571B469388753B2075525E7A">
    <w:name w:val="C980A2D0571B469388753B2075525E7A"/>
  </w:style>
  <w:style w:type="paragraph" w:customStyle="1" w:styleId="8C842D49B3C44CA09F5465BAD22460AC">
    <w:name w:val="8C842D49B3C44CA09F5465BAD22460AC"/>
  </w:style>
  <w:style w:type="paragraph" w:customStyle="1" w:styleId="9F528208FE194052A94257364E71793D">
    <w:name w:val="9F528208FE194052A94257364E71793D"/>
  </w:style>
  <w:style w:type="paragraph" w:customStyle="1" w:styleId="A8185659D4D54228A455AEC381DE0A7D">
    <w:name w:val="A8185659D4D54228A455AEC381DE0A7D"/>
  </w:style>
  <w:style w:type="paragraph" w:customStyle="1" w:styleId="72FB8901161143939A2ECF66FD805D60">
    <w:name w:val="72FB8901161143939A2ECF66FD805D60"/>
  </w:style>
  <w:style w:type="paragraph" w:customStyle="1" w:styleId="665D1A208C7E4D28B79FB7561DF15B78">
    <w:name w:val="665D1A208C7E4D28B79FB7561DF15B78"/>
  </w:style>
  <w:style w:type="paragraph" w:customStyle="1" w:styleId="E52CEA7135A64004814521CAF9F8254D">
    <w:name w:val="E52CEA7135A64004814521CAF9F8254D"/>
  </w:style>
  <w:style w:type="paragraph" w:customStyle="1" w:styleId="44A58A7EE5AA427CA6E6D56E551DCAC6">
    <w:name w:val="44A58A7EE5AA427CA6E6D56E551DCAC6"/>
  </w:style>
  <w:style w:type="paragraph" w:customStyle="1" w:styleId="650505E4B53D464ABDC52A885134359C">
    <w:name w:val="650505E4B53D464ABDC52A885134359C"/>
  </w:style>
  <w:style w:type="paragraph" w:customStyle="1" w:styleId="E77872878A114C95888D1EE7260D97FB">
    <w:name w:val="E77872878A114C95888D1EE7260D97FB"/>
  </w:style>
  <w:style w:type="paragraph" w:customStyle="1" w:styleId="C0DCDCA401004F079C3F8E50AFF6AFA3">
    <w:name w:val="C0DCDCA401004F079C3F8E50AFF6AFA3"/>
  </w:style>
  <w:style w:type="paragraph" w:customStyle="1" w:styleId="2BB95805723847C785AFB378A0D6B0C0">
    <w:name w:val="2BB95805723847C785AFB378A0D6B0C0"/>
  </w:style>
  <w:style w:type="paragraph" w:customStyle="1" w:styleId="42AEF35E24164D0EAC9FC5CCF0773991">
    <w:name w:val="42AEF35E24164D0EAC9FC5CCF0773991"/>
  </w:style>
  <w:style w:type="paragraph" w:customStyle="1" w:styleId="A97FA6DF49974FDA96E48E891FD6BBA1">
    <w:name w:val="A97FA6DF49974FDA96E48E891FD6BBA1"/>
  </w:style>
  <w:style w:type="paragraph" w:customStyle="1" w:styleId="AED5C247BC5A494D9037E52FB9477118">
    <w:name w:val="AED5C247BC5A494D9037E52FB9477118"/>
  </w:style>
  <w:style w:type="paragraph" w:customStyle="1" w:styleId="F02A14690E654D668BA916DE79E5371B">
    <w:name w:val="F02A14690E654D668BA916DE79E537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2014-10-14_Invulformulier_HGPD (1)</Template>
  <TotalTime>3</TotalTime>
  <Pages>5</Pages>
  <Words>1349</Words>
  <Characters>7421</Characters>
  <Application>Microsoft Office Word</Application>
  <DocSecurity>0</DocSecurity>
  <Lines>61</Lines>
  <Paragraphs>17</Paragraphs>
  <ScaleCrop>false</ScaleCrop>
  <HeadingPairs>
    <vt:vector size="2" baseType="variant">
      <vt:variant>
        <vt:lpstr>Titel</vt:lpstr>
      </vt:variant>
      <vt:variant>
        <vt:i4>1</vt:i4>
      </vt:variant>
    </vt:vector>
  </HeadingPairs>
  <TitlesOfParts>
    <vt:vector size="1" baseType="lpstr">
      <vt:lpstr/>
    </vt:vector>
  </TitlesOfParts>
  <Company>Systeembeheer</Company>
  <LinksUpToDate>false</LinksUpToDate>
  <CharactersWithSpaces>8753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Secretariaat</dc:creator>
  <cp:lastModifiedBy>Secretariaat</cp:lastModifiedBy>
  <cp:revision>2</cp:revision>
  <dcterms:created xsi:type="dcterms:W3CDTF">2015-12-16T09:14:00Z</dcterms:created>
  <dcterms:modified xsi:type="dcterms:W3CDTF">2015-12-16T09:18:00Z</dcterms:modified>
</cp:coreProperties>
</file>